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839" w:rsidRDefault="00D11839" w:rsidP="00F438A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D11839" w:rsidRDefault="00D11839" w:rsidP="00F438A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11839" w:rsidRDefault="00D11839" w:rsidP="00F438A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ЗАТО г. Радужный Владимирской области</w:t>
      </w:r>
    </w:p>
    <w:p w:rsidR="00D11839" w:rsidRPr="008D7BB5" w:rsidRDefault="00D11839" w:rsidP="00F438A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23.10.2026 № 1430</w:t>
      </w:r>
    </w:p>
    <w:p w:rsidR="00D11839" w:rsidRDefault="00D11839" w:rsidP="00982186">
      <w:pPr>
        <w:spacing w:after="0" w:line="240" w:lineRule="auto"/>
        <w:jc w:val="right"/>
      </w:pPr>
    </w:p>
    <w:p w:rsidR="00D11839" w:rsidRDefault="00D11839" w:rsidP="00F8137A">
      <w:pPr>
        <w:spacing w:after="0" w:line="240" w:lineRule="auto"/>
        <w:jc w:val="center"/>
      </w:pPr>
    </w:p>
    <w:p w:rsidR="00D11839" w:rsidRDefault="00D118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839" w:rsidRDefault="00D118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D11839" w:rsidRDefault="00D118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«Дорожное хозяйство на территории</w:t>
      </w:r>
    </w:p>
    <w:p w:rsidR="00D11839" w:rsidRDefault="00D118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ЗАТО г. Радужный Владимирской области»</w:t>
      </w:r>
    </w:p>
    <w:p w:rsidR="00D11839" w:rsidRDefault="00D11839" w:rsidP="00D50188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1839" w:rsidRDefault="00D1183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Стратегические приоритеты в сфере реализации </w:t>
      </w:r>
    </w:p>
    <w:p w:rsidR="00D11839" w:rsidRDefault="00D1183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D11839" w:rsidRDefault="00D1183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839" w:rsidRDefault="00D1183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Оценка текущего состояния в сфере дорожного хозяйства</w:t>
      </w:r>
    </w:p>
    <w:p w:rsidR="00D11839" w:rsidRDefault="00D1183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839" w:rsidRDefault="00D11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Программа подготовлена на основе анализа существующего состояния улично-дорожной сети города. 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 </w:t>
      </w:r>
    </w:p>
    <w:p w:rsidR="00D11839" w:rsidRDefault="00D118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Жилая территория города очень компактна. Она разбита на четыре квартала, из которых 1-й квартал застроен полностью, застройка 3-го квартала ещё продолжается, а 2-й и 4-й кварталы на стадии проекта.</w:t>
      </w:r>
    </w:p>
    <w:p w:rsidR="00D11839" w:rsidRDefault="00D11839">
      <w:pPr>
        <w:pStyle w:val="NormalWeb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содержит характеристики и механизм реализации мероприятий по развитию и содержанию состояния улично-дорожной сети ЗАТО г. Радужный Владимирской области на период с 2024 по 2029 гг.</w:t>
      </w:r>
    </w:p>
    <w:p w:rsidR="00D11839" w:rsidRDefault="00D11839">
      <w:pPr>
        <w:pStyle w:val="NormalWe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реализация программы позволят комплексно подойти к развитию улично-дорожной сети, искусственных сооружений,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улично-дорожной сети окажет существенное влияние на социально-экономическое развитие ЗАТО г. Радужный Владимирской области.</w:t>
      </w:r>
    </w:p>
    <w:p w:rsidR="00D11839" w:rsidRDefault="00D11839">
      <w:pPr>
        <w:pStyle w:val="NormalWe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Улично-дорожная сеть занимает важнейшее место в производственной инфраструктуре каждого муниципального образования. Это основа транспортного обслуживания и архитектурно-планировочной структуры, оказывающая огромное влияние на развитие других отраслей экономики. Основные требования, предъявляемые к улично-дорожной сети – обеспечение удобства и безопасности движения транспорта и пешеходов, создание оптимальных санитарно-гигиенических и бытовых условий для населения.</w:t>
      </w:r>
    </w:p>
    <w:p w:rsidR="00D11839" w:rsidRDefault="00D11839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Протяженность улично-дорожной сети автомобильных дорог общего пользования местного значения ЗАТО г. Радужный Владимирской области составляет </w:t>
      </w:r>
      <w:smartTag w:uri="urn:schemas-microsoft-com:office:smarttags" w:element="metricconverter">
        <w:smartTagPr>
          <w:attr w:name="ProductID" w:val="31,256 км"/>
        </w:smartTagPr>
        <w:r>
          <w:rPr>
            <w:rFonts w:ascii="Times New Roman" w:hAnsi="Times New Roman" w:cs="Times New Roman"/>
            <w:sz w:val="28"/>
            <w:szCs w:val="28"/>
          </w:rPr>
          <w:t>31,256 км</w:t>
        </w:r>
      </w:smartTag>
      <w:r>
        <w:rPr>
          <w:rFonts w:ascii="Times New Roman" w:hAnsi="Times New Roman" w:cs="Times New Roman"/>
          <w:sz w:val="28"/>
          <w:szCs w:val="28"/>
        </w:rPr>
        <w:t xml:space="preserve">, площадь – </w:t>
      </w:r>
      <w:smartTag w:uri="urn:schemas-microsoft-com:office:smarttags" w:element="metricconverter">
        <w:smartTagPr>
          <w:attr w:name="ProductID" w:val="211 396 м2"/>
        </w:smartTagPr>
        <w:r>
          <w:rPr>
            <w:rFonts w:ascii="Times New Roman" w:hAnsi="Times New Roman" w:cs="Times New Roman"/>
            <w:sz w:val="28"/>
            <w:szCs w:val="28"/>
          </w:rPr>
          <w:t>211 396 м</w:t>
        </w:r>
        <w:r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</w:smartTag>
      <w:r>
        <w:rPr>
          <w:rFonts w:ascii="Times New Roman" w:hAnsi="Times New Roman" w:cs="Times New Roman"/>
          <w:sz w:val="28"/>
          <w:szCs w:val="28"/>
        </w:rPr>
        <w:t>, из них:</w:t>
      </w:r>
    </w:p>
    <w:p w:rsidR="00D11839" w:rsidRDefault="00D11839">
      <w:pPr>
        <w:keepLines/>
        <w:tabs>
          <w:tab w:val="left" w:pos="700"/>
        </w:tabs>
        <w:spacing w:after="0" w:line="240" w:lineRule="auto"/>
        <w:ind w:left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категории II: всего – </w:t>
      </w:r>
      <w:smartTag w:uri="urn:schemas-microsoft-com:office:smarttags" w:element="metricconverter">
        <w:smartTagPr>
          <w:attr w:name="ProductID" w:val="0,491 км"/>
        </w:smartTagPr>
        <w:r>
          <w:rPr>
            <w:rFonts w:ascii="Times New Roman" w:hAnsi="Times New Roman" w:cs="Times New Roman"/>
            <w:sz w:val="28"/>
            <w:szCs w:val="28"/>
          </w:rPr>
          <w:t>0,491 км</w:t>
        </w:r>
      </w:smartTag>
      <w:r>
        <w:rPr>
          <w:rFonts w:ascii="Times New Roman" w:hAnsi="Times New Roman" w:cs="Times New Roman"/>
          <w:sz w:val="28"/>
          <w:szCs w:val="28"/>
        </w:rPr>
        <w:t>;</w:t>
      </w:r>
    </w:p>
    <w:p w:rsidR="00D11839" w:rsidRDefault="00D11839">
      <w:pPr>
        <w:keepLines/>
        <w:tabs>
          <w:tab w:val="left" w:pos="700"/>
        </w:tabs>
        <w:spacing w:after="0" w:line="240" w:lineRule="auto"/>
        <w:ind w:left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категории III: всего – </w:t>
      </w:r>
      <w:smartTag w:uri="urn:schemas-microsoft-com:office:smarttags" w:element="metricconverter">
        <w:smartTagPr>
          <w:attr w:name="ProductID" w:val="6,601 км"/>
        </w:smartTagPr>
        <w:r>
          <w:rPr>
            <w:rFonts w:ascii="Times New Roman" w:hAnsi="Times New Roman" w:cs="Times New Roman"/>
            <w:sz w:val="28"/>
            <w:szCs w:val="28"/>
          </w:rPr>
          <w:t>6,601 км</w:t>
        </w:r>
      </w:smartTag>
      <w:r>
        <w:rPr>
          <w:rFonts w:ascii="Times New Roman" w:hAnsi="Times New Roman" w:cs="Times New Roman"/>
          <w:sz w:val="28"/>
          <w:szCs w:val="28"/>
        </w:rPr>
        <w:t>;</w:t>
      </w:r>
    </w:p>
    <w:p w:rsidR="00D11839" w:rsidRDefault="00D11839">
      <w:pPr>
        <w:keepLines/>
        <w:tabs>
          <w:tab w:val="left" w:pos="700"/>
        </w:tabs>
        <w:spacing w:after="0" w:line="240" w:lineRule="auto"/>
        <w:ind w:left="69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в) категории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:  всего – </w:t>
      </w:r>
      <w:smartTag w:uri="urn:schemas-microsoft-com:office:smarttags" w:element="metricconverter">
        <w:smartTagPr>
          <w:attr w:name="ProductID" w:val="9,164 км"/>
        </w:smartTagPr>
        <w:r>
          <w:rPr>
            <w:rFonts w:ascii="Times New Roman" w:hAnsi="Times New Roman" w:cs="Times New Roman"/>
            <w:sz w:val="28"/>
            <w:szCs w:val="28"/>
          </w:rPr>
          <w:t>9,164 км</w:t>
        </w:r>
      </w:smartTag>
      <w:r>
        <w:rPr>
          <w:rFonts w:ascii="Times New Roman" w:hAnsi="Times New Roman" w:cs="Times New Roman"/>
          <w:sz w:val="28"/>
          <w:szCs w:val="28"/>
        </w:rPr>
        <w:t xml:space="preserve">, из них: - с бортовым камнем – </w:t>
      </w:r>
      <w:smartTag w:uri="urn:schemas-microsoft-com:office:smarttags" w:element="metricconverter">
        <w:smartTagPr>
          <w:attr w:name="ProductID" w:val="2,903 км"/>
        </w:smartTagPr>
        <w:r>
          <w:rPr>
            <w:rFonts w:ascii="Times New Roman" w:hAnsi="Times New Roman" w:cs="Times New Roman"/>
            <w:sz w:val="28"/>
            <w:szCs w:val="28"/>
          </w:rPr>
          <w:t>2,903 км</w:t>
        </w:r>
      </w:smartTag>
      <w:r>
        <w:rPr>
          <w:rFonts w:ascii="Times New Roman" w:hAnsi="Times New Roman" w:cs="Times New Roman"/>
          <w:sz w:val="28"/>
          <w:szCs w:val="28"/>
        </w:rPr>
        <w:t xml:space="preserve">; - с обочиной – </w:t>
      </w:r>
      <w:smartTag w:uri="urn:schemas-microsoft-com:office:smarttags" w:element="metricconverter">
        <w:smartTagPr>
          <w:attr w:name="ProductID" w:val="6,261 км"/>
        </w:smartTagPr>
        <w:r>
          <w:rPr>
            <w:rFonts w:ascii="Times New Roman" w:hAnsi="Times New Roman" w:cs="Times New Roman"/>
            <w:sz w:val="28"/>
            <w:szCs w:val="28"/>
          </w:rPr>
          <w:t>6,261 км</w:t>
        </w:r>
      </w:smartTag>
      <w:r>
        <w:rPr>
          <w:rFonts w:ascii="Times New Roman" w:hAnsi="Times New Roman" w:cs="Times New Roman"/>
          <w:sz w:val="28"/>
          <w:szCs w:val="28"/>
        </w:rPr>
        <w:t>;</w:t>
      </w:r>
    </w:p>
    <w:p w:rsidR="00D11839" w:rsidRDefault="00D11839">
      <w:pPr>
        <w:keepLines/>
        <w:tabs>
          <w:tab w:val="left" w:pos="700"/>
        </w:tabs>
        <w:spacing w:after="0" w:line="240" w:lineRule="auto"/>
        <w:ind w:left="69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г) категории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: всего – </w:t>
      </w:r>
      <w:smartTag w:uri="urn:schemas-microsoft-com:office:smarttags" w:element="metricconverter">
        <w:smartTagPr>
          <w:attr w:name="ProductID" w:val="15,000 км"/>
        </w:smartTagPr>
        <w:r>
          <w:rPr>
            <w:rFonts w:ascii="Times New Roman" w:hAnsi="Times New Roman" w:cs="Times New Roman"/>
            <w:sz w:val="28"/>
            <w:szCs w:val="28"/>
          </w:rPr>
          <w:t>15,000 км</w:t>
        </w:r>
      </w:smartTag>
      <w:r>
        <w:rPr>
          <w:rFonts w:ascii="Times New Roman" w:hAnsi="Times New Roman" w:cs="Times New Roman"/>
          <w:sz w:val="28"/>
          <w:szCs w:val="28"/>
        </w:rPr>
        <w:t>, из них: - с бортовым камнем –6,042 км; с обочиной – 8,958 км»;</w:t>
      </w:r>
    </w:p>
    <w:p w:rsidR="00D11839" w:rsidRDefault="00D11839">
      <w:pPr>
        <w:keepLines/>
        <w:tabs>
          <w:tab w:val="left" w:pos="700"/>
        </w:tabs>
        <w:spacing w:after="0" w:line="240" w:lineRule="auto"/>
        <w:ind w:left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обочины общей площадью – </w:t>
      </w:r>
      <w:smartTag w:uri="urn:schemas-microsoft-com:office:smarttags" w:element="metricconverter">
        <w:smartTagPr>
          <w:attr w:name="ProductID" w:val="71 520 м2"/>
        </w:smartTagPr>
        <w:r>
          <w:rPr>
            <w:rFonts w:ascii="Times New Roman" w:hAnsi="Times New Roman" w:cs="Times New Roman"/>
            <w:sz w:val="28"/>
            <w:szCs w:val="28"/>
          </w:rPr>
          <w:t>71 520 м</w:t>
        </w:r>
        <w:r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</w:p>
    <w:p w:rsidR="00D11839" w:rsidRDefault="00D11839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Одной из проблем развития города является содержание, восстановление и ремонт улично-дорожной сети и объектов благоустройства. В настоящее время улично-дорожная сеть города находится в сложном положении. Качество дорожных покрытий большинства дорог и подъездов к жилым домам не соответствует эксплуатационным требованиям, так как их капитальный ремонт не производился длительное время.</w:t>
      </w:r>
    </w:p>
    <w:p w:rsidR="00D11839" w:rsidRDefault="00D11839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Увеличение количества транспорта у жителей города в сочетании с недостатками эксплуатационного состояния улично-дорожной сети требует комплексного подхода и принятия неотложных мер по ремонту дорог, совершенствованию организации дорожного движения.</w:t>
      </w:r>
    </w:p>
    <w:p w:rsidR="00D11839" w:rsidRDefault="00D11839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экологического и </w:t>
      </w:r>
      <w:r>
        <w:rPr>
          <w:rFonts w:ascii="Times New Roman" w:hAnsi="Times New Roman" w:cs="Times New Roman"/>
          <w:color w:val="000000"/>
          <w:sz w:val="28"/>
          <w:szCs w:val="28"/>
        </w:rPr>
        <w:t>эстетического уровня благоустройства города необходим покос травы на газонах первого и третьего квартала два раза в сезон.</w:t>
      </w:r>
    </w:p>
    <w:p w:rsidR="00D11839" w:rsidRDefault="00D11839">
      <w:pPr>
        <w:keepLines/>
        <w:tabs>
          <w:tab w:val="left" w:pos="700"/>
        </w:tabs>
        <w:spacing w:after="0" w:line="240" w:lineRule="auto"/>
        <w:ind w:left="697"/>
        <w:jc w:val="both"/>
        <w:rPr>
          <w:rFonts w:ascii="Times New Roman" w:hAnsi="Times New Roman" w:cs="Times New Roman"/>
          <w:sz w:val="28"/>
          <w:szCs w:val="28"/>
        </w:rPr>
      </w:pPr>
    </w:p>
    <w:p w:rsidR="00D11839" w:rsidRDefault="00D11839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Описание приоритетов и целей муниципальной программы</w:t>
      </w:r>
    </w:p>
    <w:p w:rsidR="00D11839" w:rsidRDefault="00D11839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Основные цели программы: обеспечение охраны жизни, здоровья граждан, повышение гарантий их законных прав на безопасные условия движения на дорогах; повышение качественного уровня жизни населения города, улучшение внешнего облика города и условий проживания горожан; обеспечение доли дорожной сети в городских агломерациях, соответствующей нормативным требованиям и реализация расходов на приведение в нормативное состояние сети автомобильных дорог общего пользования местного значения городской агломерации в рамках реализации национального проекта «Безопасные качественные дороги», повышение уровня комфортности проживания населения.</w:t>
      </w:r>
    </w:p>
    <w:p w:rsidR="00D11839" w:rsidRDefault="00D1183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Приоритеты политики в сфере дорожного хозяйства ЗАТО г. Радужный Владимирской области определены в соответствии с приоритетами и целями государственной политики, установленными на федеральном уровне регионального проекта «Региональная и местная дорожная сеть», федерального проекта «Дорожная сеть», национального проекта «Безопасные качественные дороги», государственной программы Владимирской области «Дорожное хозяйство Владимирской области». С 2019 года по 2024 год было отремонтировано </w:t>
      </w:r>
      <w:smartTag w:uri="urn:schemas-microsoft-com:office:smarttags" w:element="metricconverter">
        <w:smartTagPr>
          <w:attr w:name="ProductID" w:val="3,701 километров"/>
        </w:smartTagPr>
        <w:r>
          <w:rPr>
            <w:rFonts w:ascii="Times New Roman" w:hAnsi="Times New Roman" w:cs="Times New Roman"/>
            <w:sz w:val="28"/>
            <w:szCs w:val="28"/>
          </w:rPr>
          <w:t>3,701 километров</w:t>
        </w:r>
      </w:smartTag>
      <w:r>
        <w:rPr>
          <w:rFonts w:ascii="Times New Roman" w:hAnsi="Times New Roman" w:cs="Times New Roman"/>
          <w:sz w:val="28"/>
          <w:szCs w:val="28"/>
        </w:rPr>
        <w:t xml:space="preserve"> дорог общего пользования местного значения на сумму 41 451,35506 тыс. рублей.</w:t>
      </w:r>
    </w:p>
    <w:p w:rsidR="00D11839" w:rsidRDefault="00D1183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1839" w:rsidRDefault="00D11839">
      <w:pPr>
        <w:tabs>
          <w:tab w:val="left" w:pos="540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Задачи муниципальной программы</w:t>
      </w:r>
    </w:p>
    <w:p w:rsidR="00D11839" w:rsidRDefault="00D11839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задачи:</w:t>
      </w:r>
    </w:p>
    <w:p w:rsidR="00D11839" w:rsidRDefault="00D11839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1839" w:rsidRDefault="00D11839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обеспечение комфортного проживания населения и безопасности дорожного движения на территории ЗАТО г. Радужный Владимирской области за счет проведения работ, связанных с приведением в нормативное состояние улично-дорожной сети и объектов благоустройства;</w:t>
      </w:r>
    </w:p>
    <w:p w:rsidR="00D11839" w:rsidRDefault="00D11839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снижение доли улично-дорожной сети города, не соответствующих нормативным требованиям;</w:t>
      </w:r>
    </w:p>
    <w:p w:rsidR="00D11839" w:rsidRDefault="00D11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повышение эффективности расходования средств областного и городского бюджета на приведение в нормативное состояние улично-дорожной сети; </w:t>
      </w:r>
    </w:p>
    <w:p w:rsidR="00D11839" w:rsidRDefault="00D11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расходов на приведение в нормативное состояние сети автомобильных дорог общего пользования местного значения городской агломерации в рамках реализации национального проекта «Безопасные качественные дороги»</w:t>
      </w:r>
    </w:p>
    <w:p w:rsidR="00D11839" w:rsidRDefault="00D1183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создание временных рабочих мест, имеющих полезную направленность в содействии улучшения экологической обстановки;</w:t>
      </w:r>
    </w:p>
    <w:p w:rsidR="00D11839" w:rsidRDefault="00D11839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комфортного проживания населения и безопасности дорожного движения на территории города за счет создания и развития системы мероприятий по своевременному и качественному проведению работ, связанных с приведением в нормативное состояние улично-дорожной сети;</w:t>
      </w:r>
    </w:p>
    <w:p w:rsidR="00D11839" w:rsidRDefault="00D11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экологической безопасности населения; </w:t>
      </w:r>
    </w:p>
    <w:p w:rsidR="00D11839" w:rsidRDefault="00D11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улучшение санитарно-эпидемиологического состояния городских территорий.</w:t>
      </w:r>
    </w:p>
    <w:p w:rsidR="00D11839" w:rsidRDefault="00D11839" w:rsidP="007A186A">
      <w:pPr>
        <w:pStyle w:val="Heading1"/>
        <w:numPr>
          <w:ilvl w:val="0"/>
          <w:numId w:val="0"/>
        </w:numPr>
        <w:tabs>
          <w:tab w:val="left" w:pos="11057"/>
        </w:tabs>
        <w:spacing w:before="0"/>
        <w:ind w:left="405" w:right="564"/>
      </w:pPr>
    </w:p>
    <w:p w:rsidR="00D11839" w:rsidRDefault="00D11839">
      <w:pPr>
        <w:pStyle w:val="BodyText"/>
        <w:tabs>
          <w:tab w:val="left" w:pos="11057"/>
        </w:tabs>
        <w:spacing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</w:p>
    <w:p w:rsidR="00D11839" w:rsidRDefault="00D11839">
      <w:pPr>
        <w:pStyle w:val="BodyText"/>
        <w:tabs>
          <w:tab w:val="left" w:pos="11057"/>
        </w:tabs>
        <w:spacing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</w:p>
    <w:p w:rsidR="00D11839" w:rsidRDefault="00D11839">
      <w:pPr>
        <w:pStyle w:val="BodyText"/>
        <w:tabs>
          <w:tab w:val="left" w:pos="11057"/>
        </w:tabs>
        <w:spacing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</w:p>
    <w:p w:rsidR="00D11839" w:rsidRDefault="00D11839">
      <w:pPr>
        <w:pStyle w:val="BodyText"/>
        <w:tabs>
          <w:tab w:val="left" w:pos="11057"/>
        </w:tabs>
        <w:spacing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</w:p>
    <w:p w:rsidR="00D11839" w:rsidRDefault="00D11839">
      <w:pPr>
        <w:pStyle w:val="BodyText"/>
        <w:tabs>
          <w:tab w:val="left" w:pos="11057"/>
        </w:tabs>
        <w:spacing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</w:p>
    <w:p w:rsidR="00D11839" w:rsidRDefault="00D11839">
      <w:pPr>
        <w:pStyle w:val="BodyText"/>
        <w:tabs>
          <w:tab w:val="left" w:pos="11057"/>
        </w:tabs>
        <w:spacing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</w:p>
    <w:p w:rsidR="00D11839" w:rsidRDefault="00D11839">
      <w:pPr>
        <w:pStyle w:val="BodyText"/>
        <w:tabs>
          <w:tab w:val="left" w:pos="11057"/>
        </w:tabs>
        <w:spacing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</w:p>
    <w:p w:rsidR="00D11839" w:rsidRDefault="00D11839">
      <w:pPr>
        <w:pStyle w:val="BodyText"/>
        <w:tabs>
          <w:tab w:val="left" w:pos="11057"/>
        </w:tabs>
        <w:spacing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  <w:sectPr w:rsidR="00D11839">
          <w:pgSz w:w="11906" w:h="16838"/>
          <w:pgMar w:top="340" w:right="567" w:bottom="284" w:left="1418" w:header="0" w:footer="0" w:gutter="0"/>
          <w:cols w:space="720"/>
        </w:sectPr>
      </w:pPr>
    </w:p>
    <w:p w:rsidR="00D11839" w:rsidRDefault="00D11839">
      <w:pPr>
        <w:pStyle w:val="Heading1"/>
        <w:numPr>
          <w:ilvl w:val="0"/>
          <w:numId w:val="0"/>
        </w:numPr>
        <w:tabs>
          <w:tab w:val="left" w:pos="11057"/>
        </w:tabs>
        <w:spacing w:before="0"/>
        <w:ind w:right="564"/>
        <w:jc w:val="center"/>
      </w:pPr>
      <w:r>
        <w:t>ПАСПОРТ</w:t>
      </w:r>
    </w:p>
    <w:p w:rsidR="00D11839" w:rsidRDefault="00D11839">
      <w:pPr>
        <w:shd w:val="clear" w:color="auto" w:fill="FFFFFF"/>
        <w:tabs>
          <w:tab w:val="left" w:pos="11057"/>
        </w:tabs>
        <w:spacing w:line="319" w:lineRule="exact"/>
        <w:ind w:right="5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Муниципальной программы</w:t>
      </w:r>
    </w:p>
    <w:p w:rsidR="00D11839" w:rsidRDefault="00D11839">
      <w:pPr>
        <w:shd w:val="clear" w:color="auto" w:fill="FFFFFF"/>
        <w:tabs>
          <w:tab w:val="left" w:pos="11057"/>
        </w:tabs>
        <w:spacing w:line="319" w:lineRule="exact"/>
        <w:ind w:left="405" w:right="56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«Дорожное хозяйство на территории ЗАТО г. Радужный Владимирской области»</w:t>
      </w:r>
    </w:p>
    <w:p w:rsidR="00D11839" w:rsidRDefault="00D11839">
      <w:pPr>
        <w:shd w:val="clear" w:color="auto" w:fill="FFFFFF"/>
        <w:tabs>
          <w:tab w:val="left" w:pos="11057"/>
        </w:tabs>
        <w:spacing w:line="319" w:lineRule="exact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1. Основные положения</w:t>
      </w:r>
    </w:p>
    <w:tbl>
      <w:tblPr>
        <w:tblW w:w="15719" w:type="dxa"/>
        <w:tblInd w:w="48" w:type="dxa"/>
        <w:tblLayout w:type="fixed"/>
        <w:tblLook w:val="0000"/>
      </w:tblPr>
      <w:tblGrid>
        <w:gridCol w:w="6749"/>
        <w:gridCol w:w="8970"/>
      </w:tblGrid>
      <w:tr w:rsidR="00D11839">
        <w:trPr>
          <w:trHeight w:val="765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83" w:line="252" w:lineRule="auto"/>
              <w:ind w:right="2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 по городскому хозяйству  Вадим Анатольевич Попов</w:t>
            </w:r>
          </w:p>
        </w:tc>
      </w:tr>
      <w:tr w:rsidR="00D11839">
        <w:trPr>
          <w:trHeight w:val="885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2" w:lineRule="auto"/>
              <w:ind w:right="1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 «Дорожник» (далее по тексту МКУ «Дорожник» Начальник Куриленко Александр Владимирович</w:t>
            </w:r>
          </w:p>
        </w:tc>
      </w:tr>
      <w:tr w:rsidR="00D11839">
        <w:trPr>
          <w:trHeight w:val="885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51" w:line="252" w:lineRule="auto"/>
              <w:ind w:right="37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Период </w:t>
            </w:r>
            <w:r>
              <w:rPr>
                <w:sz w:val="28"/>
                <w:szCs w:val="28"/>
              </w:rPr>
              <w:t>реализации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I: 2024 год  –2029 год</w:t>
            </w:r>
          </w:p>
        </w:tc>
      </w:tr>
      <w:tr w:rsidR="00D11839">
        <w:trPr>
          <w:trHeight w:val="885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безопасности дорожного движения;</w:t>
            </w:r>
          </w:p>
          <w:p w:rsidR="00D11839" w:rsidRDefault="00D118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благоустройства города;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spacing w:before="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достижение результатов национального проекта «Безопасные качественные дороги» направленного на реализацию мероприятий по обеспечению безопасности дорожного движения»</w:t>
            </w:r>
          </w:p>
        </w:tc>
      </w:tr>
      <w:tr w:rsidR="00D11839">
        <w:trPr>
          <w:trHeight w:val="885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63" w:line="252" w:lineRule="auto"/>
              <w:ind w:right="5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Направления(подпрограммы)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реализуется на основе следующих подпрограмм:</w:t>
            </w:r>
          </w:p>
          <w:p w:rsidR="00D11839" w:rsidRDefault="00D118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Подпрограмма «Ремонт автомобильных дорог общего пользования местного значения на территории ЗАТО г. Радужный Владимирской области»;</w:t>
            </w:r>
          </w:p>
          <w:p w:rsidR="00D11839" w:rsidRDefault="00D118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Подпрограмма «Содержание дорог и объектов благоустройства на территории ЗАТО г. Радужный Владимирской области»</w:t>
            </w:r>
          </w:p>
        </w:tc>
      </w:tr>
      <w:tr w:rsidR="00D11839" w:rsidTr="008D7BB5">
        <w:trPr>
          <w:trHeight w:val="530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63" w:line="252" w:lineRule="auto"/>
              <w:ind w:right="5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  491 366,35373 тыс. руб., в том числе:  2024 год – 80 743,25850 тыс. руб.</w:t>
            </w:r>
          </w:p>
          <w:p w:rsidR="00D11839" w:rsidRDefault="00D118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70 609,60713 тыс. руб.</w:t>
            </w:r>
          </w:p>
          <w:p w:rsidR="00D11839" w:rsidRDefault="00D118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89 407,76910 тыс. руб.</w:t>
            </w:r>
          </w:p>
          <w:p w:rsidR="00D11839" w:rsidRDefault="00D118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85 561,26700 тыс. руб.</w:t>
            </w:r>
          </w:p>
          <w:p w:rsidR="00D11839" w:rsidRDefault="00D118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 83 874,52700 тыс. руб.</w:t>
            </w:r>
          </w:p>
          <w:p w:rsidR="00D11839" w:rsidRDefault="00D118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81 169,92500 тыс. руб.</w:t>
            </w:r>
          </w:p>
        </w:tc>
      </w:tr>
      <w:tr w:rsidR="00D11839">
        <w:trPr>
          <w:trHeight w:val="885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86"/>
              <w:rPr>
                <w:sz w:val="28"/>
                <w:szCs w:val="28"/>
              </w:rPr>
            </w:pPr>
            <w:bookmarkStart w:id="0" w:name="__DdeLink__23184_1625634644"/>
            <w:r>
              <w:rPr>
                <w:sz w:val="28"/>
                <w:szCs w:val="28"/>
              </w:rPr>
              <w:t>Ожидаемые конечные результаты, направленные на достижение национальных целей, а также на показатели, направленные на достижение общественно значимых результатов и задач</w:t>
            </w:r>
            <w:bookmarkEnd w:id="0"/>
            <w:r>
              <w:rPr>
                <w:sz w:val="28"/>
                <w:szCs w:val="28"/>
              </w:rPr>
              <w:t xml:space="preserve"> (связь с соответствующими указанными целями показателями), обеспечение безопасности населения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программы должна обеспечить улучшение потребительских свойств улично-дорожной сети и объектов благоустройства за счет надлежащего содержания и проведения ремонта.</w:t>
            </w:r>
          </w:p>
          <w:p w:rsidR="00D11839" w:rsidRDefault="00D1183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Показателем социально-экономической эффективности будет являться создание комфортной среды для проживания населения, положительное воздействие на экономику, социальную сферу и экологическую ситуацию ЗАТО г. Радужный Владимирской области.</w:t>
            </w:r>
          </w:p>
          <w:p w:rsidR="00D11839" w:rsidRDefault="00D1183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Кроме этого реализация мероприятий программы позволит снизить эксплуатационные затраты на содержание старого оборудования детских, спортивных и хозяйственных площадок, будет способствовать укреплению здоровья и воспитанию детей, обеспечит полноценный отдых и улучшение бытовых условий жителей города, улучшит экологическую среду города.</w:t>
            </w:r>
          </w:p>
        </w:tc>
      </w:tr>
    </w:tbl>
    <w:p w:rsidR="00D11839" w:rsidRPr="00F54150" w:rsidRDefault="00D11839" w:rsidP="00F54150">
      <w:pPr>
        <w:rPr>
          <w:rFonts w:ascii="Times New Roman" w:hAnsi="Times New Roman" w:cs="Times New Roman"/>
          <w:b/>
          <w:sz w:val="20"/>
          <w:szCs w:val="20"/>
        </w:rPr>
      </w:pPr>
    </w:p>
    <w:p w:rsidR="00D11839" w:rsidRDefault="00D11839" w:rsidP="00051E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Показатели муниципальной программы</w:t>
      </w:r>
    </w:p>
    <w:p w:rsidR="00D11839" w:rsidRDefault="00D11839" w:rsidP="00051EF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«Дорожное хозяйство на территории ЗАТО г. Радужный Владимирской области»</w:t>
      </w:r>
    </w:p>
    <w:tbl>
      <w:tblPr>
        <w:tblW w:w="16145" w:type="dxa"/>
        <w:tblInd w:w="-196" w:type="dxa"/>
        <w:tblLayout w:type="fixed"/>
        <w:tblLook w:val="0000"/>
      </w:tblPr>
      <w:tblGrid>
        <w:gridCol w:w="484"/>
        <w:gridCol w:w="2340"/>
        <w:gridCol w:w="1260"/>
        <w:gridCol w:w="1080"/>
        <w:gridCol w:w="900"/>
        <w:gridCol w:w="900"/>
        <w:gridCol w:w="900"/>
        <w:gridCol w:w="900"/>
        <w:gridCol w:w="900"/>
        <w:gridCol w:w="1440"/>
        <w:gridCol w:w="1620"/>
        <w:gridCol w:w="1620"/>
        <w:gridCol w:w="1801"/>
      </w:tblGrid>
      <w:tr w:rsidR="00D11839" w:rsidTr="00CC34A5">
        <w:trPr>
          <w:trHeight w:val="444"/>
        </w:trPr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№ п/п</w:t>
            </w:r>
          </w:p>
        </w:tc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Период, год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Документ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18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Информационная система</w:t>
            </w:r>
          </w:p>
        </w:tc>
      </w:tr>
      <w:tr w:rsidR="00D11839" w:rsidTr="00CC34A5">
        <w:trPr>
          <w:trHeight w:val="594"/>
        </w:trPr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Default="00D11839" w:rsidP="00051EF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Default="00D11839" w:rsidP="00051EF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Default="00D11839" w:rsidP="00051EF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Default="00D11839" w:rsidP="00051EF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2025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2026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2027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839" w:rsidRPr="00F54150" w:rsidRDefault="00D11839" w:rsidP="00051EF0">
            <w:pPr>
              <w:pStyle w:val="TableParagraph"/>
              <w:jc w:val="center"/>
            </w:pPr>
            <w:r w:rsidRPr="00F54150">
              <w:t>2028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839" w:rsidRPr="00F54150" w:rsidRDefault="00D11839" w:rsidP="00051EF0">
            <w:pPr>
              <w:pStyle w:val="TableParagraph"/>
              <w:jc w:val="center"/>
            </w:pPr>
            <w:r>
              <w:t>2029</w:t>
            </w: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Default="00D11839" w:rsidP="00051EF0">
            <w:pPr>
              <w:pStyle w:val="TableParagraph"/>
            </w:pP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Default="00D11839" w:rsidP="00051EF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Default="00D11839" w:rsidP="00051EF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Default="00D11839" w:rsidP="00051EF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1839" w:rsidTr="00CC34A5">
        <w:trPr>
          <w:trHeight w:val="322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2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839" w:rsidRPr="00F54150" w:rsidRDefault="00D11839" w:rsidP="00051EF0">
            <w:pPr>
              <w:pStyle w:val="TableParagraph"/>
              <w:jc w:val="center"/>
            </w:pPr>
            <w: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839" w:rsidRPr="00F54150" w:rsidRDefault="00D11839" w:rsidP="00051EF0">
            <w:pPr>
              <w:pStyle w:val="TableParagraph"/>
              <w:jc w:val="center"/>
            </w:pPr>
            <w:r>
              <w:t>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10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11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12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D11839" w:rsidRDefault="00D11839" w:rsidP="00051EF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t>13</w:t>
            </w:r>
          </w:p>
        </w:tc>
      </w:tr>
      <w:tr w:rsidR="00D11839" w:rsidTr="00051EF0">
        <w:trPr>
          <w:trHeight w:val="526"/>
        </w:trPr>
        <w:tc>
          <w:tcPr>
            <w:tcW w:w="1614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D11839" w:rsidRPr="008D7BB5" w:rsidRDefault="00D11839" w:rsidP="00051E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7BB5">
              <w:rPr>
                <w:rFonts w:ascii="Times New Roman" w:hAnsi="Times New Roman" w:cs="Times New Roman"/>
                <w:sz w:val="20"/>
                <w:szCs w:val="20"/>
              </w:rPr>
              <w:t>Цель муниципальной программы: обеспечение безопасности дорожного движения; повышение уровня благоустройства города; достижение результатов национального проекта «Безопасные качественные дороги» направленного на реализацию мероприятий по обеспечению безопасности дорожного движения»</w:t>
            </w:r>
          </w:p>
        </w:tc>
      </w:tr>
      <w:tr w:rsidR="00D11839" w:rsidTr="0057681C">
        <w:trPr>
          <w:trHeight w:val="75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spacing w:before="69"/>
              <w:ind w:left="167" w:hanging="167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D7BB5">
              <w:rPr>
                <w:rFonts w:ascii="Times New Roman" w:hAnsi="Times New Roman" w:cs="Times New Roman"/>
              </w:rPr>
              <w:t>Приведение в нормативное состояние улично-дорожной сети, в том числе: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020"/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bottom w:w="55" w:type="dxa"/>
            </w:tcMar>
          </w:tcPr>
          <w:p w:rsidR="00D11839" w:rsidRPr="008D7BB5" w:rsidRDefault="00D11839" w:rsidP="008D7BB5">
            <w:pPr>
              <w:pStyle w:val="TableParagraph"/>
              <w:rPr>
                <w:sz w:val="20"/>
                <w:szCs w:val="20"/>
              </w:rPr>
            </w:pPr>
          </w:p>
          <w:p w:rsidR="00D11839" w:rsidRPr="008D7BB5" w:rsidRDefault="00D11839" w:rsidP="00051EF0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ФИС СП ГАС</w:t>
            </w:r>
          </w:p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«Управление»</w:t>
            </w:r>
          </w:p>
        </w:tc>
      </w:tr>
      <w:tr w:rsidR="00D11839" w:rsidTr="0057681C">
        <w:trPr>
          <w:trHeight w:val="402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spacing w:before="69"/>
              <w:ind w:left="16" w:hanging="48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D7BB5">
              <w:rPr>
                <w:rFonts w:ascii="Times New Roman" w:hAnsi="Times New Roman" w:cs="Times New Roman"/>
              </w:rPr>
              <w:t>ремонт дорог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км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1,778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1,796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020"/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1,13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1,5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bottom w:w="55" w:type="dxa"/>
            </w:tcMar>
          </w:tcPr>
          <w:p w:rsidR="00D11839" w:rsidRPr="008D7BB5" w:rsidRDefault="00D11839" w:rsidP="00051E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11839" w:rsidTr="0057681C">
        <w:trPr>
          <w:trHeight w:val="402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spacing w:before="69"/>
              <w:ind w:hanging="164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  1.2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D7BB5">
              <w:rPr>
                <w:rFonts w:ascii="Times New Roman" w:hAnsi="Times New Roman" w:cs="Times New Roman"/>
              </w:rPr>
              <w:t>ремонт тротуаров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п.м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020"/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bottom w:w="55" w:type="dxa"/>
            </w:tcMar>
          </w:tcPr>
          <w:p w:rsidR="00D11839" w:rsidRPr="008D7BB5" w:rsidRDefault="00D11839" w:rsidP="00051E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11839" w:rsidTr="008D7BB5">
        <w:trPr>
          <w:trHeight w:val="402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spacing w:before="69"/>
              <w:ind w:left="167" w:hanging="331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  1.3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D7BB5">
              <w:rPr>
                <w:rFonts w:ascii="Times New Roman" w:hAnsi="Times New Roman" w:cs="Times New Roman"/>
              </w:rPr>
              <w:t>ремонт искусственных сооружений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п.м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020"/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bottom w:w="55" w:type="dxa"/>
            </w:tcMar>
            <w:vAlign w:val="center"/>
          </w:tcPr>
          <w:p w:rsidR="00D11839" w:rsidRDefault="00D11839" w:rsidP="00F26070">
            <w:pPr>
              <w:pStyle w:val="TableParagraph"/>
              <w:jc w:val="center"/>
              <w:rPr>
                <w:sz w:val="18"/>
                <w:szCs w:val="18"/>
              </w:rPr>
            </w:pPr>
            <w:r w:rsidRPr="008D7BB5">
              <w:rPr>
                <w:sz w:val="18"/>
                <w:szCs w:val="18"/>
              </w:rPr>
              <w:t>Постановление администрации области от 17.10.2013 № 1155 «О государствен</w:t>
            </w:r>
            <w:r>
              <w:rPr>
                <w:sz w:val="18"/>
                <w:szCs w:val="18"/>
              </w:rPr>
              <w:t>-</w:t>
            </w:r>
          </w:p>
          <w:p w:rsidR="00D11839" w:rsidRPr="008D7BB5" w:rsidRDefault="00D11839" w:rsidP="00F26070">
            <w:pPr>
              <w:pStyle w:val="TableParagraph"/>
              <w:jc w:val="center"/>
              <w:rPr>
                <w:sz w:val="18"/>
                <w:szCs w:val="18"/>
              </w:rPr>
            </w:pPr>
            <w:r w:rsidRPr="008D7BB5">
              <w:rPr>
                <w:sz w:val="18"/>
                <w:szCs w:val="18"/>
              </w:rPr>
              <w:t xml:space="preserve">ной программе «Дорожное хозяйство Владимирской области» </w:t>
            </w:r>
            <w:hyperlink r:id="rId7" w:tooltip="https://economy.avo.ru/documents/33326/0/Постановление№1155_в_ред_№573_от_11_08_2023_конс.pdf/66bebb50-07bd-6bea-f533-d3ea92e74360?t=1693229305188" w:history="1">
              <w:r w:rsidRPr="008D7BB5">
                <w:rPr>
                  <w:sz w:val="18"/>
                  <w:szCs w:val="18"/>
                </w:rPr>
                <w:t>(в ред. от 11.08.2023 №573)</w:t>
              </w:r>
            </w:hyperlink>
          </w:p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Снижение доли улично-дорожной сети, не соответствующей нормативным требованиям; повышение уровня безопасности дорожного движения</w:t>
            </w: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11839" w:rsidTr="008D7BB5">
        <w:trPr>
          <w:trHeight w:val="402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spacing w:before="69"/>
              <w:ind w:left="167" w:hanging="167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D7BB5">
              <w:rPr>
                <w:rFonts w:ascii="Times New Roman" w:hAnsi="Times New Roman" w:cs="Times New Roman"/>
              </w:rPr>
              <w:t>Протяженность автомобильных дорог местного значения, отвечающая нормативным требованиям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км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020"/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bottom w:w="55" w:type="dxa"/>
            </w:tcMar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11839" w:rsidTr="008D7BB5">
        <w:trPr>
          <w:trHeight w:val="105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spacing w:before="69"/>
              <w:ind w:left="167" w:hanging="167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3.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D7BB5">
              <w:rPr>
                <w:rFonts w:ascii="Times New Roman" w:hAnsi="Times New Roman" w:cs="Times New Roman"/>
              </w:rPr>
              <w:t>Доля автомобильных дорог местного значения, отвечающая нормативным требованиям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83,7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83,7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020"/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83,7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83,7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83,7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83,7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bottom w:w="55" w:type="dxa"/>
            </w:tcMar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11839" w:rsidTr="008D7BB5">
        <w:trPr>
          <w:trHeight w:val="253"/>
        </w:trPr>
        <w:tc>
          <w:tcPr>
            <w:tcW w:w="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spacing w:before="68"/>
              <w:ind w:left="119" w:hanging="119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4.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Обслуживание тротуаров, пешеходных дорожек, площадок и подъездных дорог: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bottom w:w="55" w:type="dxa"/>
            </w:tcMar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Улучшение технического состояния улично-дорожной сети и объектов благоустройства, улучшение экологической и эстетической обстановки в городе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ФИС СП ГАС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«Управление»</w:t>
            </w:r>
          </w:p>
        </w:tc>
      </w:tr>
      <w:tr w:rsidR="00D11839" w:rsidTr="008D7BB5">
        <w:trPr>
          <w:trHeight w:val="30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spacing w:before="68"/>
              <w:ind w:left="-163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  4.1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ручным способом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(летний/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зимний период)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тыс.м</w:t>
            </w:r>
            <w:r w:rsidRPr="008D7BB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16,427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16,427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16,427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16,427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16,427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16,427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bottom w:w="55" w:type="dxa"/>
            </w:tcMar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ФИС СП ГАС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«Управление»</w:t>
            </w:r>
          </w:p>
        </w:tc>
      </w:tr>
      <w:tr w:rsidR="00D11839" w:rsidTr="008D7BB5">
        <w:trPr>
          <w:trHeight w:val="30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spacing w:before="68"/>
              <w:ind w:left="119" w:hanging="137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4.2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механизированным способом (летний/зимний период)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тыс.м</w:t>
            </w:r>
            <w:r w:rsidRPr="008D7BB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246,726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246,726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246,726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246,726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246,726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246,726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bottom w:w="55" w:type="dxa"/>
            </w:tcMar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ФИС СП ГАС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«Управление»</w:t>
            </w:r>
          </w:p>
        </w:tc>
      </w:tr>
      <w:tr w:rsidR="00D11839" w:rsidTr="00691D31">
        <w:trPr>
          <w:trHeight w:val="1013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spacing w:before="68"/>
              <w:ind w:left="119" w:hanging="137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4.3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механизированная очистка дорог от снега (территории общеобразовательных учреждений)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тыс.м</w:t>
            </w:r>
            <w:r w:rsidRPr="008D7BB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2,46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2,46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2,46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2,46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2,46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bottom w:w="55" w:type="dxa"/>
            </w:tcMar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ФИС СП ГАС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«Управление»</w:t>
            </w:r>
          </w:p>
        </w:tc>
      </w:tr>
      <w:tr w:rsidR="00D11839" w:rsidTr="003567BB">
        <w:trPr>
          <w:trHeight w:val="769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spacing w:before="68"/>
              <w:ind w:left="119" w:hanging="102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5.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Обслуживание и ремонт малых (детских, спортивных) архитектурных форм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ед.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856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856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856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856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856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Улучшение экологической и эстетической обстановки в городе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ФИС СП ГАС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«Управление»</w:t>
            </w:r>
          </w:p>
        </w:tc>
      </w:tr>
      <w:tr w:rsidR="00D11839" w:rsidTr="00793016">
        <w:trPr>
          <w:trHeight w:val="438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spacing w:before="68"/>
              <w:ind w:left="119" w:hanging="102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6.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Уход за клумбами и цветниками в летний период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м</w:t>
            </w:r>
            <w:r w:rsidRPr="008D7BB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1012,4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7BB5">
              <w:rPr>
                <w:rFonts w:ascii="Times New Roman" w:hAnsi="Times New Roman" w:cs="Times New Roman"/>
                <w:sz w:val="20"/>
                <w:szCs w:val="20"/>
              </w:rPr>
              <w:t>1044,8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7BB5">
              <w:rPr>
                <w:rFonts w:ascii="Times New Roman" w:hAnsi="Times New Roman" w:cs="Times New Roman"/>
                <w:sz w:val="20"/>
                <w:szCs w:val="20"/>
              </w:rPr>
              <w:t>1044,8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7BB5">
              <w:rPr>
                <w:rFonts w:ascii="Times New Roman" w:hAnsi="Times New Roman" w:cs="Times New Roman"/>
                <w:sz w:val="20"/>
                <w:szCs w:val="20"/>
              </w:rPr>
              <w:t>1044,8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7BB5">
              <w:rPr>
                <w:rFonts w:ascii="Times New Roman" w:hAnsi="Times New Roman" w:cs="Times New Roman"/>
                <w:sz w:val="20"/>
                <w:szCs w:val="20"/>
              </w:rPr>
              <w:t>1044,8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1044,8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11839" w:rsidRPr="008D7BB5" w:rsidRDefault="00D11839" w:rsidP="00793016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ФИС СП ГАС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«Управление»</w:t>
            </w:r>
          </w:p>
        </w:tc>
      </w:tr>
      <w:tr w:rsidR="00D11839" w:rsidTr="00DD59CB">
        <w:trPr>
          <w:trHeight w:val="130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spacing w:before="68"/>
              <w:ind w:left="119" w:hanging="119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7.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Содержание и обслуживание городских автомобильных дорог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тыс. м</w:t>
            </w:r>
            <w:r w:rsidRPr="008D7BB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211,4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211,4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211,4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211,4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211,4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211,4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11839" w:rsidRPr="008D7BB5" w:rsidRDefault="00D11839" w:rsidP="00F2607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Улучшение технического состояния улично-дорожной сети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ФИС СП ГАС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«Управление»</w:t>
            </w:r>
          </w:p>
        </w:tc>
      </w:tr>
      <w:tr w:rsidR="00D11839" w:rsidTr="0018089F">
        <w:trPr>
          <w:trHeight w:val="225"/>
        </w:trPr>
        <w:tc>
          <w:tcPr>
            <w:tcW w:w="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49029B">
            <w:pPr>
              <w:pStyle w:val="TableParagraph"/>
              <w:tabs>
                <w:tab w:val="left" w:pos="11057"/>
              </w:tabs>
              <w:spacing w:before="68"/>
              <w:ind w:left="119" w:hanging="137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8.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Приведение в нормативное состояние автомобильных дорог и подъездов к жилым домам (ямочный ремонт)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тыс. м</w:t>
            </w:r>
            <w:r w:rsidRPr="008D7BB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0,781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0,886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Улучшение технического состояния улично-дорожной сети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ФИС СП ГАС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«Управление»</w:t>
            </w:r>
          </w:p>
        </w:tc>
      </w:tr>
      <w:tr w:rsidR="00D11839" w:rsidTr="00BE2A62">
        <w:trPr>
          <w:trHeight w:val="50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49029B">
            <w:pPr>
              <w:pStyle w:val="TableParagraph"/>
              <w:tabs>
                <w:tab w:val="left" w:pos="11057"/>
              </w:tabs>
              <w:spacing w:before="68"/>
              <w:ind w:left="119" w:hanging="137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9.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Покос травы на газонах первого и третьего квартала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(2 этапа)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8D7BB5">
              <w:rPr>
                <w:sz w:val="20"/>
                <w:szCs w:val="20"/>
              </w:rPr>
              <w:t>тыс. м</w:t>
            </w:r>
            <w:r w:rsidRPr="008D7BB5">
              <w:rPr>
                <w:sz w:val="20"/>
                <w:szCs w:val="20"/>
                <w:vertAlign w:val="superscript"/>
              </w:rPr>
              <w:t>2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536,32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536,32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536,32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536,32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536,32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536,32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Улучшение экологической и эстетической обстановки в городе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ФИС СП ГАС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«Управление»</w:t>
            </w:r>
          </w:p>
        </w:tc>
      </w:tr>
      <w:tr w:rsidR="00D11839" w:rsidTr="00B56D8E">
        <w:trPr>
          <w:trHeight w:val="50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49029B">
            <w:pPr>
              <w:pStyle w:val="TableParagraph"/>
              <w:tabs>
                <w:tab w:val="left" w:pos="11057"/>
              </w:tabs>
              <w:spacing w:before="68"/>
              <w:ind w:left="119" w:hanging="137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10.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Обновление материально-технической базы для обслуживания улично-дорожной сети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Улучшение технического состояния улично-дорожной сети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ФИС СП ГАС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«Управление»</w:t>
            </w:r>
          </w:p>
        </w:tc>
      </w:tr>
      <w:tr w:rsidR="00D11839" w:rsidTr="007E7B9D">
        <w:trPr>
          <w:trHeight w:val="50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49029B">
            <w:pPr>
              <w:pStyle w:val="TableParagraph"/>
              <w:tabs>
                <w:tab w:val="left" w:pos="11057"/>
              </w:tabs>
              <w:spacing w:before="68"/>
              <w:ind w:left="119" w:hanging="137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11.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CC34A5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</w:t>
            </w:r>
            <w:r w:rsidRPr="008D7BB5">
              <w:rPr>
                <w:sz w:val="20"/>
                <w:szCs w:val="20"/>
              </w:rPr>
              <w:t>зимнего</w:t>
            </w:r>
            <w:r>
              <w:rPr>
                <w:sz w:val="20"/>
                <w:szCs w:val="20"/>
              </w:rPr>
              <w:t xml:space="preserve"> содержания </w:t>
            </w:r>
            <w:r w:rsidRPr="008D7BB5">
              <w:rPr>
                <w:sz w:val="20"/>
                <w:szCs w:val="20"/>
              </w:rPr>
              <w:t>дорог</w:t>
            </w:r>
            <w:r>
              <w:rPr>
                <w:sz w:val="20"/>
                <w:szCs w:val="20"/>
              </w:rPr>
              <w:t xml:space="preserve"> общего пользования </w:t>
            </w:r>
            <w:r w:rsidRPr="008D7BB5">
              <w:rPr>
                <w:sz w:val="20"/>
                <w:szCs w:val="20"/>
              </w:rPr>
              <w:t>местного значения и</w:t>
            </w:r>
            <w:r>
              <w:rPr>
                <w:sz w:val="20"/>
                <w:szCs w:val="20"/>
              </w:rPr>
              <w:t xml:space="preserve"> подъездных дорог </w:t>
            </w:r>
            <w:r w:rsidRPr="008D7BB5">
              <w:rPr>
                <w:sz w:val="20"/>
                <w:szCs w:val="20"/>
              </w:rPr>
              <w:t xml:space="preserve">на </w:t>
            </w:r>
            <w:r>
              <w:rPr>
                <w:sz w:val="20"/>
                <w:szCs w:val="20"/>
              </w:rPr>
              <w:t xml:space="preserve">территории </w:t>
            </w:r>
            <w:r w:rsidRPr="008D7BB5">
              <w:rPr>
                <w:sz w:val="20"/>
                <w:szCs w:val="20"/>
              </w:rPr>
              <w:t>города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км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31,256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31,256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31,256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31,256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31,256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31,256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 xml:space="preserve">МКУ 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D7BB5" w:rsidRDefault="00D11839" w:rsidP="00051EF0">
            <w:pPr>
              <w:pStyle w:val="TableParagraph"/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ФИС СП ГАС</w:t>
            </w:r>
          </w:p>
          <w:p w:rsidR="00D11839" w:rsidRPr="008D7BB5" w:rsidRDefault="00D11839" w:rsidP="00051EF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8D7BB5">
              <w:rPr>
                <w:sz w:val="20"/>
                <w:szCs w:val="20"/>
              </w:rPr>
              <w:t>«Управление»</w:t>
            </w:r>
          </w:p>
        </w:tc>
      </w:tr>
    </w:tbl>
    <w:p w:rsidR="00D11839" w:rsidRDefault="00D11839" w:rsidP="00F260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839" w:rsidRPr="00B02253" w:rsidRDefault="00D11839" w:rsidP="00F260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Структура муниципальной программы</w:t>
      </w:r>
    </w:p>
    <w:tbl>
      <w:tblPr>
        <w:tblW w:w="16111" w:type="dxa"/>
        <w:tblInd w:w="-148" w:type="dxa"/>
        <w:tblLayout w:type="fixed"/>
        <w:tblLook w:val="0000"/>
      </w:tblPr>
      <w:tblGrid>
        <w:gridCol w:w="901"/>
        <w:gridCol w:w="4935"/>
        <w:gridCol w:w="1365"/>
        <w:gridCol w:w="11"/>
        <w:gridCol w:w="1293"/>
        <w:gridCol w:w="2551"/>
        <w:gridCol w:w="836"/>
        <w:gridCol w:w="42"/>
        <w:gridCol w:w="4177"/>
      </w:tblGrid>
      <w:tr w:rsidR="00D11839" w:rsidTr="00680D93">
        <w:trPr>
          <w:trHeight w:val="519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680D9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Задачи структурного элемента</w:t>
            </w:r>
          </w:p>
        </w:tc>
        <w:tc>
          <w:tcPr>
            <w:tcW w:w="4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680D93" w:rsidRDefault="00D11839" w:rsidP="00680D9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680D93">
            <w:pPr>
              <w:pStyle w:val="TableParagraph"/>
              <w:tabs>
                <w:tab w:val="left" w:pos="11057"/>
              </w:tabs>
              <w:ind w:left="750" w:right="745"/>
              <w:jc w:val="center"/>
              <w:rPr>
                <w:sz w:val="28"/>
                <w:szCs w:val="28"/>
              </w:rPr>
            </w:pPr>
            <w:r>
              <w:t>Связь</w:t>
            </w:r>
          </w:p>
          <w:p w:rsidR="00D11839" w:rsidRDefault="00D11839" w:rsidP="00680D9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с показателями</w:t>
            </w:r>
          </w:p>
        </w:tc>
      </w:tr>
      <w:tr w:rsidR="00D11839" w:rsidTr="00680D93">
        <w:trPr>
          <w:trHeight w:val="305"/>
        </w:trPr>
        <w:tc>
          <w:tcPr>
            <w:tcW w:w="9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680D9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680D9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3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680D9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680D9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11839" w:rsidTr="00680D93">
        <w:trPr>
          <w:trHeight w:val="214"/>
        </w:trPr>
        <w:tc>
          <w:tcPr>
            <w:tcW w:w="161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680D93">
            <w:pPr>
              <w:widowControl w:val="0"/>
              <w:tabs>
                <w:tab w:val="left" w:pos="11057"/>
              </w:tabs>
              <w:spacing w:after="0"/>
              <w:ind w:right="6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Направление (подпрограмма) 1. «Ремонт автомобильных дорог общего пользования местного значения на территории ЗАТО г. Радужный Владимирской области»</w:t>
            </w:r>
          </w:p>
        </w:tc>
      </w:tr>
      <w:tr w:rsidR="00D11839" w:rsidTr="00680D93">
        <w:trPr>
          <w:trHeight w:val="26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1.1.</w:t>
            </w:r>
          </w:p>
        </w:tc>
        <w:tc>
          <w:tcPr>
            <w:tcW w:w="152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680D93" w:rsidRDefault="00D11839" w:rsidP="00680D93">
            <w:pPr>
              <w:pStyle w:val="TableParagraph"/>
              <w:tabs>
                <w:tab w:val="left" w:pos="11057"/>
              </w:tabs>
              <w:spacing w:before="94"/>
              <w:ind w:right="624"/>
              <w:jc w:val="center"/>
              <w:rPr>
                <w:rFonts w:eastAsia="Times New Roman"/>
                <w:b/>
                <w:bCs/>
                <w:i/>
                <w:iCs/>
              </w:rPr>
            </w:pPr>
            <w:r>
              <w:t>Мероприятия муниципальной программы, реализуемые в составе региональных и/или федеральных проектов:</w:t>
            </w:r>
          </w:p>
        </w:tc>
      </w:tr>
      <w:tr w:rsidR="00D11839" w:rsidTr="00680D93">
        <w:trPr>
          <w:trHeight w:val="888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680D93" w:rsidRDefault="00D118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680D93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152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680D93" w:rsidRDefault="00D11839" w:rsidP="00680D9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80D93">
              <w:rPr>
                <w:rFonts w:ascii="Times New Roman" w:hAnsi="Times New Roman" w:cs="Times New Roman"/>
              </w:rPr>
              <w:t>Мероприятия муниципальной программы, реализуемые в составе регионального проекта «Региональная и местная дорожная сеть», федерального проекта «Дорожная сеть», национального проекта «Безопасные качественные дороги» (</w:t>
            </w:r>
            <w:r w:rsidRPr="00680D93">
              <w:rPr>
                <w:rFonts w:ascii="Times New Roman" w:hAnsi="Times New Roman" w:cs="Times New Roman"/>
                <w:color w:val="000000"/>
              </w:rPr>
              <w:t>заместитель главы администрации города по городскому хозяйству Вадим Анатольевич Попов</w:t>
            </w:r>
            <w:r w:rsidRPr="00680D93">
              <w:rPr>
                <w:rFonts w:ascii="Times New Roman" w:hAnsi="Times New Roman" w:cs="Times New Roman"/>
              </w:rPr>
              <w:t>)</w:t>
            </w:r>
          </w:p>
        </w:tc>
      </w:tr>
      <w:tr w:rsidR="00D11839" w:rsidTr="00680D93">
        <w:trPr>
          <w:trHeight w:val="12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680D93" w:rsidRDefault="00D11839">
            <w:pPr>
              <w:widowControl w:val="0"/>
              <w:jc w:val="center"/>
              <w:rPr>
                <w:rFonts w:ascii="Times New Roman" w:hAnsi="Times New Roman" w:cs="Times New Roman"/>
                <w:b/>
                <w:shd w:val="clear" w:color="auto" w:fill="E3DA4E"/>
              </w:rPr>
            </w:pP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680D93" w:rsidRDefault="00D118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680D93">
              <w:rPr>
                <w:rFonts w:ascii="Times New Roman" w:hAnsi="Times New Roman" w:cs="Times New Roman"/>
              </w:rPr>
              <w:t>МКУ «Дорожник»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</w:tr>
      <w:tr w:rsidR="00D11839" w:rsidTr="00F26070">
        <w:trPr>
          <w:trHeight w:val="125"/>
        </w:trPr>
        <w:tc>
          <w:tcPr>
            <w:tcW w:w="9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  <w:b/>
                <w:shd w:val="clear" w:color="auto" w:fill="E3DA4E"/>
              </w:rPr>
            </w:pPr>
          </w:p>
        </w:tc>
        <w:tc>
          <w:tcPr>
            <w:tcW w:w="152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«Финансовое обеспечение дорожной деятельности в рамках реализации национального проекта «Безопасные качественные дороги» (Федеральный проект «Дорожная сеть»)»</w:t>
            </w:r>
          </w:p>
        </w:tc>
      </w:tr>
      <w:tr w:rsidR="00D11839" w:rsidTr="00F26070">
        <w:trPr>
          <w:trHeight w:val="125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реализация расходов на приведение в нормативное состояние сети автомобильных дорог общего пользования местного значения городской агломерации в рамках реализации национального проекта «Безопасные качественные дороги»</w:t>
            </w:r>
          </w:p>
        </w:tc>
        <w:tc>
          <w:tcPr>
            <w:tcW w:w="473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Снижение доли улично-дорожной сети, не соответствующей нормативным требованиям; повышение уровня безопасности дорожного движения.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Прирост приведенных в нормативное состояние автомобильных дорог общего пользования местного значения</w:t>
            </w:r>
          </w:p>
        </w:tc>
      </w:tr>
      <w:tr w:rsidR="00D11839">
        <w:trPr>
          <w:trHeight w:val="451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152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94"/>
              <w:ind w:right="624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Мероприятия муниципальной программы, реализуемые в составе регионального проекта, не входящего в состав федерального проекта «Содействие развитию автомобильных дорог общего пользования местного значения» государственной программы «Дорожное хозяйство Владимирской области»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spacing w:before="94"/>
              <w:ind w:right="624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00"/>
              </w:rPr>
              <w:t>заместитель главы администрации города по городскому хозяйству Вадим Анатольевич Попов</w:t>
            </w:r>
            <w:r>
              <w:rPr>
                <w:i/>
                <w:iCs/>
              </w:rPr>
              <w:t>)</w:t>
            </w:r>
          </w:p>
        </w:tc>
      </w:tr>
      <w:tr w:rsidR="00D11839">
        <w:trPr>
          <w:trHeight w:val="451"/>
        </w:trPr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4" w:type="dxa"/>
            <w:gridSpan w:val="4"/>
            <w:tcBorders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«Дорожник»</w:t>
            </w:r>
          </w:p>
        </w:tc>
        <w:tc>
          <w:tcPr>
            <w:tcW w:w="76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2024-2029 год</w:t>
            </w:r>
          </w:p>
        </w:tc>
      </w:tr>
      <w:tr w:rsidR="00D11839">
        <w:trPr>
          <w:trHeight w:val="340"/>
        </w:trPr>
        <w:tc>
          <w:tcPr>
            <w:tcW w:w="161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«Приведение в нормативное состояние автомобильных дорог общего пользования местного значения»</w:t>
            </w:r>
          </w:p>
        </w:tc>
      </w:tr>
      <w:tr w:rsidR="00D11839">
        <w:trPr>
          <w:trHeight w:val="596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1.1.2.1.</w:t>
            </w: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обеспечение комфортного проживания населения и безопасности дорожного движения  на территории ЗАТО г. Радужный Владимирской области за счет  проведения работ, связанных с приведением в нормативное состояние улично-дорожной сети;</w:t>
            </w:r>
          </w:p>
          <w:p w:rsidR="00D11839" w:rsidRDefault="00D11839">
            <w:pPr>
              <w:widowControl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Реализация подпрограммы должна обеспечить улучшение потребительских свойств улично-дорожной сети за счет проведения строительства, ремонта и реконструкции надлежащего качества.</w:t>
            </w:r>
          </w:p>
          <w:p w:rsidR="00D11839" w:rsidRDefault="00D1183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Показатели социально-экономической эффективности: создание комфортной среды для проживания населения; положительное воздействие  на экономику, социальную сферу и экологическую ситуацию муниципальных образований области.</w:t>
            </w:r>
          </w:p>
          <w:p w:rsidR="00D11839" w:rsidRDefault="00D118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Снижение доли улично-дорожной сети, не соответствующей нормативным требованиям; повышение уровня безопасности дорожного движения.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Прирост приведенных в нормативное состояние автомобильных дорог общего пользования местного значения</w:t>
            </w:r>
          </w:p>
        </w:tc>
      </w:tr>
      <w:tr w:rsidR="00D11839">
        <w:trPr>
          <w:trHeight w:val="404"/>
        </w:trPr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1.2.</w:t>
            </w:r>
          </w:p>
        </w:tc>
        <w:tc>
          <w:tcPr>
            <w:tcW w:w="152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11839" w:rsidRDefault="00D118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Муниципальный проект, не входящий в состав региональных и/или федеральных проектов — отсутствует</w:t>
            </w:r>
          </w:p>
        </w:tc>
      </w:tr>
      <w:tr w:rsidR="00D11839">
        <w:trPr>
          <w:trHeight w:val="373"/>
        </w:trPr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1.3.</w:t>
            </w:r>
          </w:p>
        </w:tc>
        <w:tc>
          <w:tcPr>
            <w:tcW w:w="152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11839" w:rsidRDefault="00D118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Ведомственный проект — отсутствует</w:t>
            </w:r>
          </w:p>
        </w:tc>
      </w:tr>
      <w:tr w:rsidR="00D11839">
        <w:trPr>
          <w:trHeight w:val="167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1.4.</w:t>
            </w:r>
          </w:p>
        </w:tc>
        <w:tc>
          <w:tcPr>
            <w:tcW w:w="152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Комплекс процессных мероприятий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 xml:space="preserve"> «Ремонт автомобильных дорог общего пользования местного значения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»</w:t>
            </w:r>
          </w:p>
        </w:tc>
      </w:tr>
      <w:tr w:rsidR="00D11839">
        <w:trPr>
          <w:trHeight w:val="167"/>
        </w:trPr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</w:tc>
        <w:tc>
          <w:tcPr>
            <w:tcW w:w="760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«Дорожник»</w:t>
            </w:r>
          </w:p>
        </w:tc>
        <w:tc>
          <w:tcPr>
            <w:tcW w:w="76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2024-2029 год</w:t>
            </w:r>
          </w:p>
        </w:tc>
      </w:tr>
      <w:tr w:rsidR="00D11839">
        <w:trPr>
          <w:trHeight w:val="167"/>
        </w:trPr>
        <w:tc>
          <w:tcPr>
            <w:tcW w:w="161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«Приведение в нормативное состояние автомобильных дорог общего пользования местного значения»</w:t>
            </w:r>
          </w:p>
        </w:tc>
      </w:tr>
      <w:tr w:rsidR="00D11839">
        <w:trPr>
          <w:trHeight w:val="214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1.4.1.</w:t>
            </w:r>
          </w:p>
        </w:tc>
        <w:tc>
          <w:tcPr>
            <w:tcW w:w="63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11839" w:rsidRDefault="00D1183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обеспечение комфортного проживания населения и безопасности дорожного движения  на территории ЗАТО г. Радужный Владимирской области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11839" w:rsidRDefault="00D1183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Реализация подпрограммы должна обеспечить улучшение потребительских свойств улично-дорожной сети за счет проведения строительства, ремонта и реконструкции надлежащего качества.</w:t>
            </w:r>
          </w:p>
          <w:p w:rsidR="00D11839" w:rsidRDefault="00D1183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Показатели социально-экономической эффективности: создание комфортной среды для проживания населения; положительное воздействие  на экономику, социальную сферу и экологическую ситуацию муниципальных образований области.</w:t>
            </w:r>
          </w:p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Снижение доли улично-дорожной сети, не соответствующей нормативным требованиям; повышение уровня безопасности дорожного движения.</w:t>
            </w:r>
          </w:p>
        </w:tc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Прирост приведенных в нормативное состояние автомобильных дорог общего пользования местного значения</w:t>
            </w:r>
          </w:p>
        </w:tc>
      </w:tr>
      <w:tr w:rsidR="00D11839">
        <w:trPr>
          <w:trHeight w:val="244"/>
        </w:trPr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1.5.</w:t>
            </w:r>
          </w:p>
        </w:tc>
        <w:tc>
          <w:tcPr>
            <w:tcW w:w="152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Структурные элементы, не входящие в направления (подпрограммы) — отсутствуют</w:t>
            </w:r>
          </w:p>
        </w:tc>
      </w:tr>
      <w:tr w:rsidR="00D11839">
        <w:trPr>
          <w:trHeight w:val="214"/>
        </w:trPr>
        <w:tc>
          <w:tcPr>
            <w:tcW w:w="161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Направление (подпрограмма) 2. «Содержание дорог и объектов благоустройства на территории ЗАТО г. Радужный Владимирской области»</w:t>
            </w:r>
          </w:p>
        </w:tc>
      </w:tr>
      <w:tr w:rsidR="00D11839">
        <w:trPr>
          <w:trHeight w:val="214"/>
        </w:trPr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2.1.</w:t>
            </w:r>
          </w:p>
        </w:tc>
        <w:tc>
          <w:tcPr>
            <w:tcW w:w="152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Мероприятия муниципальной программы, реализуемые в составе региональных и/или федеральных проектов — отсутствует</w:t>
            </w:r>
          </w:p>
        </w:tc>
      </w:tr>
      <w:tr w:rsidR="00D11839">
        <w:trPr>
          <w:trHeight w:val="214"/>
        </w:trPr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2.2.</w:t>
            </w:r>
          </w:p>
        </w:tc>
        <w:tc>
          <w:tcPr>
            <w:tcW w:w="152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11839" w:rsidRDefault="00D118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Муниципальный проект, не входящий в состав региональных и/или федеральных проектов — отсутствует</w:t>
            </w:r>
          </w:p>
        </w:tc>
      </w:tr>
      <w:tr w:rsidR="00D11839">
        <w:trPr>
          <w:trHeight w:val="214"/>
        </w:trPr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2.3.</w:t>
            </w:r>
          </w:p>
        </w:tc>
        <w:tc>
          <w:tcPr>
            <w:tcW w:w="152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11839" w:rsidRDefault="00D118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Ведомственный проект — отсутствует</w:t>
            </w:r>
          </w:p>
        </w:tc>
      </w:tr>
      <w:tr w:rsidR="00D11839">
        <w:trPr>
          <w:trHeight w:val="214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2.4.</w:t>
            </w:r>
          </w:p>
        </w:tc>
        <w:tc>
          <w:tcPr>
            <w:tcW w:w="152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11839" w:rsidRDefault="00D118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Комплекс процессных мероприятий «Содержание дорог и объектов благоустройства»</w:t>
            </w:r>
          </w:p>
        </w:tc>
      </w:tr>
      <w:tr w:rsidR="00D11839">
        <w:trPr>
          <w:trHeight w:val="365"/>
        </w:trPr>
        <w:tc>
          <w:tcPr>
            <w:tcW w:w="9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760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«Дорожник»</w:t>
            </w:r>
          </w:p>
        </w:tc>
        <w:tc>
          <w:tcPr>
            <w:tcW w:w="760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2024-2029 год</w:t>
            </w:r>
          </w:p>
        </w:tc>
      </w:tr>
      <w:tr w:rsidR="00D11839">
        <w:trPr>
          <w:trHeight w:val="530"/>
        </w:trPr>
        <w:tc>
          <w:tcPr>
            <w:tcW w:w="161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«Содержание и обслуживание городских дорог в зимний, летний и осенний период, содержание и обслуживание объектов благоустройства города»</w:t>
            </w:r>
          </w:p>
        </w:tc>
      </w:tr>
      <w:tr w:rsidR="00D11839" w:rsidTr="00C56219">
        <w:trPr>
          <w:trHeight w:val="992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2.4.1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502F7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2F7">
              <w:rPr>
                <w:rFonts w:ascii="Times New Roman" w:hAnsi="Times New Roman" w:cs="Times New Roman"/>
                <w:sz w:val="22"/>
                <w:szCs w:val="22"/>
              </w:rPr>
              <w:t xml:space="preserve">- обеспечение комфортного проживания населения и безопасности дорожного движения на территории ЗАТО г. Радужный Владимирской области за счет  проведения работ, связанных с  надлежащим содержанием улично-дорожной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сети и объектов благоустройства;</w:t>
            </w:r>
          </w:p>
          <w:p w:rsidR="00D11839" w:rsidRDefault="00D11839" w:rsidP="008502F7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2F7">
              <w:rPr>
                <w:rFonts w:ascii="Times New Roman" w:hAnsi="Times New Roman" w:cs="Times New Roman"/>
                <w:sz w:val="22"/>
                <w:szCs w:val="22"/>
              </w:rPr>
              <w:t xml:space="preserve"> - повышение эффективности расходов средств городского бюджета на содержание улично-дорожной сети и объектов благоустройства;</w:t>
            </w:r>
          </w:p>
          <w:p w:rsidR="00D11839" w:rsidRDefault="00D11839" w:rsidP="008502F7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2F7">
              <w:rPr>
                <w:rFonts w:ascii="Times New Roman" w:hAnsi="Times New Roman" w:cs="Times New Roman"/>
                <w:sz w:val="22"/>
                <w:szCs w:val="22"/>
              </w:rPr>
              <w:t>- повышение качества дорожной сети;</w:t>
            </w:r>
          </w:p>
          <w:p w:rsidR="00D11839" w:rsidRDefault="00D11839" w:rsidP="008502F7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2F7">
              <w:rPr>
                <w:rFonts w:ascii="Times New Roman" w:hAnsi="Times New Roman" w:cs="Times New Roman"/>
                <w:sz w:val="22"/>
                <w:szCs w:val="22"/>
              </w:rPr>
              <w:t>- обеспечение сохранности объектов городского дорожного хозяйства;</w:t>
            </w:r>
          </w:p>
          <w:p w:rsidR="00D11839" w:rsidRPr="008502F7" w:rsidRDefault="00D11839" w:rsidP="008502F7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2F7">
              <w:rPr>
                <w:rFonts w:ascii="Times New Roman" w:hAnsi="Times New Roman" w:cs="Times New Roman"/>
                <w:sz w:val="22"/>
                <w:szCs w:val="22"/>
              </w:rPr>
              <w:t>- создание наиболее благоприятной и комфортной среды жизнедеятельности горожан;</w:t>
            </w:r>
          </w:p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8502F7">
              <w:rPr>
                <w:rFonts w:ascii="Times New Roman" w:hAnsi="Times New Roman" w:cs="Times New Roman"/>
              </w:rPr>
              <w:t>-выполнение работ по покосу травы в весенне-осенний период.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Реализация подпрограммы должна обеспечить улучшение потребительских свойств улично-дорожной сети и объектов благоустройства за счет надлежащего их содержания. Показатели социально-экономической эффективности:</w:t>
            </w:r>
          </w:p>
          <w:p w:rsidR="00D11839" w:rsidRDefault="00D1183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создание комфортной среды для проживания населения, положительное воздействие на экономику, социальную сферу и экологическую ситуацию города</w:t>
            </w:r>
          </w:p>
          <w:p w:rsidR="00D11839" w:rsidRDefault="00D11839">
            <w:pPr>
              <w:pStyle w:val="ConsNonformat"/>
              <w:widowControl w:val="0"/>
              <w:ind w:left="34" w:right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приведение автомобильных дорог и подъездов к жилым домам до состояния нормативных требований;</w:t>
            </w:r>
          </w:p>
          <w:p w:rsidR="00D11839" w:rsidRDefault="00D11839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снижение эксплуатационных затрат на содержание старого оборудования детских, спортивных и хозяйственных площадок;</w:t>
            </w:r>
          </w:p>
          <w:p w:rsidR="00D11839" w:rsidRDefault="00D11839">
            <w:pPr>
              <w:widowControl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обеспечение полноценного отдыха и улучшения бытовых условий жителей;</w:t>
            </w:r>
          </w:p>
          <w:p w:rsidR="00D11839" w:rsidRDefault="00D1183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улучшение экологической среды.</w:t>
            </w:r>
          </w:p>
        </w:tc>
        <w:tc>
          <w:tcPr>
            <w:tcW w:w="5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обслуживание тротуаров, пешеходных дорожек, площадок и подъездных дорог: ручным и механизированным способом (летний/зимний период); - механизированная очистка дорог (территории общеобразовательных учреждений) от снега;</w:t>
            </w:r>
          </w:p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обслуживание и ремонт малых (детских, спортивных) архитектурных форм;</w:t>
            </w:r>
          </w:p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уход за клумбами и цветниками в летний период;</w:t>
            </w:r>
          </w:p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содержание и обслуживание городских автомобильных дорог.</w:t>
            </w:r>
          </w:p>
          <w:p w:rsidR="00D11839" w:rsidRDefault="00D118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приведение в нормативное состояние автомобильных дорог и подъездов к жилым домам (ямочный ремонт);</w:t>
            </w:r>
          </w:p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 покос травы на газонах первого и третьего квартала (2 этапа)</w:t>
            </w:r>
          </w:p>
        </w:tc>
      </w:tr>
      <w:tr w:rsidR="00D11839">
        <w:trPr>
          <w:trHeight w:val="47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2.5.</w:t>
            </w:r>
          </w:p>
        </w:tc>
        <w:tc>
          <w:tcPr>
            <w:tcW w:w="152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Default="00D1183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Структурные элементы, не входящие в направления (подпрограммы) — отсутствуют</w:t>
            </w:r>
          </w:p>
        </w:tc>
      </w:tr>
    </w:tbl>
    <w:p w:rsidR="00D11839" w:rsidRDefault="00D118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1839" w:rsidRDefault="00D11839" w:rsidP="00B022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Финансовое обеспечение муниципальной программы </w:t>
      </w:r>
    </w:p>
    <w:p w:rsidR="00D11839" w:rsidRDefault="00D11839" w:rsidP="00B022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899" w:type="dxa"/>
        <w:tblInd w:w="48" w:type="dxa"/>
        <w:tblLayout w:type="fixed"/>
        <w:tblLook w:val="0000"/>
      </w:tblPr>
      <w:tblGrid>
        <w:gridCol w:w="4020"/>
        <w:gridCol w:w="1620"/>
        <w:gridCol w:w="1440"/>
        <w:gridCol w:w="1440"/>
        <w:gridCol w:w="1440"/>
        <w:gridCol w:w="1440"/>
        <w:gridCol w:w="1440"/>
        <w:gridCol w:w="1440"/>
        <w:gridCol w:w="1619"/>
      </w:tblGrid>
      <w:tr w:rsidR="00D11839" w:rsidTr="00B03742">
        <w:trPr>
          <w:trHeight w:val="544"/>
        </w:trPr>
        <w:tc>
          <w:tcPr>
            <w:tcW w:w="4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ind w:left="331" w:right="327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Наименование муниципал</w:t>
            </w:r>
            <w:r>
              <w:rPr>
                <w:spacing w:val="-6"/>
                <w:sz w:val="24"/>
              </w:rPr>
              <w:t>ь</w:t>
            </w:r>
            <w:r>
              <w:rPr>
                <w:sz w:val="24"/>
              </w:rPr>
              <w:t>н</w:t>
            </w:r>
            <w:r>
              <w:rPr>
                <w:spacing w:val="-1"/>
                <w:sz w:val="24"/>
              </w:rPr>
              <w:t>о</w:t>
            </w:r>
            <w:r>
              <w:rPr>
                <w:sz w:val="24"/>
              </w:rPr>
              <w:t>й программы, структурного элемента/источник финансирования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ind w:left="331" w:right="327"/>
              <w:jc w:val="center"/>
              <w:rPr>
                <w:sz w:val="28"/>
                <w:szCs w:val="28"/>
              </w:rPr>
            </w:pPr>
            <w:r>
              <w:t>ГРБС/</w:t>
            </w:r>
          </w:p>
          <w:p w:rsidR="00D11839" w:rsidRDefault="00D11839" w:rsidP="00B02253">
            <w:pPr>
              <w:pStyle w:val="TableParagraph"/>
              <w:tabs>
                <w:tab w:val="left" w:pos="11057"/>
              </w:tabs>
              <w:ind w:left="331" w:right="327"/>
              <w:jc w:val="center"/>
              <w:rPr>
                <w:sz w:val="28"/>
                <w:szCs w:val="28"/>
              </w:rPr>
            </w:pPr>
            <w:r>
              <w:t>КБК</w:t>
            </w:r>
          </w:p>
        </w:tc>
        <w:tc>
          <w:tcPr>
            <w:tcW w:w="102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6" w:lineRule="exact"/>
              <w:ind w:left="959"/>
              <w:rPr>
                <w:sz w:val="28"/>
                <w:szCs w:val="28"/>
              </w:rPr>
            </w:pPr>
            <w:r>
              <w:rPr>
                <w:spacing w:val="-1"/>
                <w:sz w:val="24"/>
              </w:rPr>
              <w:t>Объем финансового обеспечения по годам реализации, тыс.</w:t>
            </w:r>
            <w:r>
              <w:rPr>
                <w:sz w:val="24"/>
              </w:rPr>
              <w:t>рублей</w:t>
            </w:r>
          </w:p>
        </w:tc>
      </w:tr>
      <w:tr w:rsidR="00D11839" w:rsidTr="00B03742">
        <w:trPr>
          <w:trHeight w:val="704"/>
        </w:trPr>
        <w:tc>
          <w:tcPr>
            <w:tcW w:w="4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 w:rsidP="00B0225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B0225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C56219">
            <w:pPr>
              <w:pStyle w:val="TableParagraph"/>
              <w:tabs>
                <w:tab w:val="left" w:pos="11057"/>
              </w:tabs>
              <w:spacing w:before="128"/>
              <w:jc w:val="center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before="128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before="12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before="128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before="128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before="128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before="128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D11839" w:rsidTr="00B03742">
        <w:trPr>
          <w:trHeight w:val="282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0" w:lineRule="exact"/>
              <w:ind w:left="6"/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0" w:lineRule="exact"/>
              <w:ind w:left="6"/>
              <w:jc w:val="center"/>
              <w:rPr>
                <w:sz w:val="28"/>
                <w:szCs w:val="28"/>
              </w:rPr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0" w:lineRule="exact"/>
              <w:ind w:left="9"/>
              <w:jc w:val="center"/>
              <w:rPr>
                <w:sz w:val="28"/>
                <w:szCs w:val="28"/>
              </w:rPr>
            </w:pPr>
            <w: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0" w:lineRule="exact"/>
              <w:ind w:left="9"/>
              <w:jc w:val="center"/>
              <w:rPr>
                <w:sz w:val="28"/>
                <w:szCs w:val="28"/>
              </w:rPr>
            </w:pPr>
            <w: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0" w:lineRule="exact"/>
              <w:ind w:left="11"/>
              <w:jc w:val="center"/>
              <w:rPr>
                <w:sz w:val="28"/>
                <w:szCs w:val="28"/>
              </w:rPr>
            </w:pPr>
            <w: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0" w:lineRule="exact"/>
              <w:ind w:left="10"/>
              <w:jc w:val="center"/>
              <w:rPr>
                <w:sz w:val="28"/>
                <w:szCs w:val="28"/>
              </w:rPr>
            </w:pPr>
            <w: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CC56EE" w:rsidRDefault="00D11839" w:rsidP="00B02253">
            <w:pPr>
              <w:pStyle w:val="TableParagraph"/>
              <w:tabs>
                <w:tab w:val="left" w:pos="11057"/>
              </w:tabs>
              <w:spacing w:line="260" w:lineRule="exact"/>
              <w:ind w:left="10"/>
              <w:jc w:val="center"/>
            </w:pPr>
            <w:r w:rsidRPr="00CC56EE"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CC56EE" w:rsidRDefault="00D11839" w:rsidP="00B02253">
            <w:pPr>
              <w:pStyle w:val="TableParagraph"/>
              <w:tabs>
                <w:tab w:val="left" w:pos="11057"/>
              </w:tabs>
              <w:spacing w:line="260" w:lineRule="exact"/>
              <w:ind w:left="10"/>
              <w:jc w:val="center"/>
            </w:pPr>
            <w:r>
              <w:t>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0" w:lineRule="exact"/>
              <w:ind w:left="3"/>
              <w:jc w:val="center"/>
              <w:rPr>
                <w:sz w:val="28"/>
                <w:szCs w:val="28"/>
              </w:rPr>
            </w:pPr>
            <w:r>
              <w:t>9</w:t>
            </w:r>
          </w:p>
        </w:tc>
      </w:tr>
      <w:tr w:rsidR="00D11839" w:rsidTr="00B03742">
        <w:trPr>
          <w:trHeight w:val="182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Муниципальная программа</w:t>
            </w:r>
          </w:p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/>
              <w:jc w:val="center"/>
              <w:rPr>
                <w:b/>
                <w:spacing w:val="-3"/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 xml:space="preserve"> «Дорожное хозяйство на </w:t>
            </w:r>
          </w:p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территории ЗАТО г. Радужный Владимирской области»</w:t>
            </w:r>
            <w:r>
              <w:rPr>
                <w:b/>
                <w:sz w:val="24"/>
                <w:szCs w:val="24"/>
              </w:rPr>
              <w:t>,</w:t>
            </w:r>
          </w:p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/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2024CE">
              <w:rPr>
                <w:b/>
                <w:sz w:val="20"/>
                <w:szCs w:val="20"/>
              </w:rPr>
              <w:t>80 743,25850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2024CE">
              <w:rPr>
                <w:b/>
                <w:sz w:val="20"/>
                <w:szCs w:val="20"/>
              </w:rPr>
              <w:t>70 609,60713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2024CE">
              <w:rPr>
                <w:b/>
                <w:sz w:val="20"/>
                <w:szCs w:val="20"/>
              </w:rPr>
              <w:t>89 407,76910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85 561,26700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83 874,52700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81 169,92500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491 366,35373</w:t>
            </w:r>
          </w:p>
        </w:tc>
      </w:tr>
      <w:tr w:rsidR="00D11839" w:rsidTr="00B03742">
        <w:trPr>
          <w:trHeight w:val="356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4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</w:tr>
      <w:tr w:rsidR="00D11839" w:rsidTr="00B03742">
        <w:trPr>
          <w:trHeight w:val="298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i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28 875,34673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9 763,00000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11 228,00000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78 150,34673</w:t>
            </w:r>
          </w:p>
        </w:tc>
      </w:tr>
      <w:tr w:rsidR="00D11839" w:rsidTr="00B03742">
        <w:trPr>
          <w:trHeight w:val="298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51 867,91177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60 846,60713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78 179,76910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76 133,26700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74 446,52700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71 741,92500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413 216,00700</w:t>
            </w:r>
          </w:p>
        </w:tc>
      </w:tr>
      <w:tr w:rsidR="00D11839" w:rsidTr="00B03742">
        <w:trPr>
          <w:trHeight w:val="298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</w:tr>
      <w:tr w:rsidR="00D11839" w:rsidTr="00B03742">
        <w:trPr>
          <w:trHeight w:val="354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Направление (подпрограмма) </w:t>
            </w:r>
          </w:p>
          <w:p w:rsidR="00D11839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1. «Ремонт автомобильных дорог общего пользования местного </w:t>
            </w:r>
          </w:p>
          <w:p w:rsidR="00D11839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значения на территории ЗАТО г. Радужный Владимирской </w:t>
            </w:r>
          </w:p>
          <w:p w:rsidR="00D11839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области», </w:t>
            </w:r>
            <w:r>
              <w:rPr>
                <w:b/>
                <w:i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z w:val="20"/>
                <w:szCs w:val="20"/>
              </w:rPr>
            </w:pPr>
            <w:r w:rsidRPr="002024CE">
              <w:rPr>
                <w:b/>
                <w:i/>
                <w:sz w:val="20"/>
                <w:szCs w:val="20"/>
              </w:rPr>
              <w:t>20 772,42425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z w:val="20"/>
                <w:szCs w:val="20"/>
              </w:rPr>
            </w:pPr>
            <w:r w:rsidRPr="002024CE">
              <w:rPr>
                <w:b/>
                <w:i/>
                <w:sz w:val="20"/>
                <w:szCs w:val="20"/>
              </w:rPr>
              <w:t>18 853,00291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z w:val="20"/>
                <w:szCs w:val="20"/>
              </w:rPr>
            </w:pPr>
            <w:r w:rsidRPr="002024CE">
              <w:rPr>
                <w:b/>
                <w:i/>
                <w:sz w:val="20"/>
                <w:szCs w:val="20"/>
              </w:rPr>
              <w:t>23 401,05974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22 759,52200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21 072,78200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21 072,78200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127 931,57290</w:t>
            </w:r>
          </w:p>
        </w:tc>
      </w:tr>
      <w:tr w:rsidR="00D11839" w:rsidTr="00B03742">
        <w:trPr>
          <w:trHeight w:val="220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3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</w:tr>
      <w:tr w:rsidR="00D11839" w:rsidTr="00B03742">
        <w:trPr>
          <w:trHeight w:val="291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 w:hanging="166"/>
              <w:jc w:val="center"/>
              <w:rPr>
                <w:i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15 785,00000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9 763,00000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63 260,00000</w:t>
            </w:r>
          </w:p>
        </w:tc>
      </w:tr>
      <w:tr w:rsidR="00D11839" w:rsidTr="00B03742">
        <w:trPr>
          <w:trHeight w:val="344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4 987,42425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9 090,00291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13 973,05974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13 331,52200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11 644,78200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11 644,78200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64 671,57290</w:t>
            </w:r>
          </w:p>
        </w:tc>
      </w:tr>
      <w:tr w:rsidR="00D11839" w:rsidTr="00B03742">
        <w:trPr>
          <w:trHeight w:val="362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</w:tr>
      <w:tr w:rsidR="00D11839" w:rsidTr="00B03742">
        <w:trPr>
          <w:trHeight w:val="362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Мероприятия муниципальной </w:t>
            </w:r>
          </w:p>
          <w:p w:rsidR="00D11839" w:rsidRDefault="00D11839" w:rsidP="00B0225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программы, реализуемые в составе регионального проекта </w:t>
            </w:r>
          </w:p>
          <w:p w:rsidR="00D11839" w:rsidRDefault="00D11839" w:rsidP="00B0225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«Региональная и местная </w:t>
            </w:r>
          </w:p>
          <w:p w:rsidR="00D11839" w:rsidRDefault="00D11839" w:rsidP="00B0225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дорожная сеть», федерального проекта «Дорожная сеть», </w:t>
            </w:r>
          </w:p>
          <w:p w:rsidR="00D11839" w:rsidRDefault="00D11839" w:rsidP="00B0225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национального проекта </w:t>
            </w:r>
          </w:p>
          <w:p w:rsidR="00D11839" w:rsidRDefault="00D11839" w:rsidP="00B0225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 w:right="-97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>«Безопасные качественные дороги»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2024CE">
              <w:rPr>
                <w:b/>
                <w:sz w:val="20"/>
                <w:szCs w:val="20"/>
              </w:rPr>
              <w:t>7 626,30037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2024CE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2024CE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2024CE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2024CE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2024CE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C22C3F">
            <w:pPr>
              <w:pStyle w:val="TableParagraph"/>
              <w:tabs>
                <w:tab w:val="left" w:pos="11057"/>
              </w:tabs>
              <w:rPr>
                <w:b/>
                <w:sz w:val="20"/>
                <w:szCs w:val="20"/>
              </w:rPr>
            </w:pPr>
            <w:r w:rsidRPr="002024CE">
              <w:rPr>
                <w:b/>
                <w:sz w:val="20"/>
                <w:szCs w:val="20"/>
              </w:rPr>
              <w:t xml:space="preserve">      7 626,30037</w:t>
            </w:r>
          </w:p>
        </w:tc>
      </w:tr>
      <w:tr w:rsidR="00D11839" w:rsidTr="00B03742">
        <w:trPr>
          <w:trHeight w:val="74"/>
        </w:trPr>
        <w:tc>
          <w:tcPr>
            <w:tcW w:w="4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3742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ind w:left="27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</w:tr>
      <w:tr w:rsidR="00D11839" w:rsidTr="00B03742">
        <w:trPr>
          <w:trHeight w:val="300"/>
        </w:trPr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3742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hanging="108"/>
              <w:jc w:val="center"/>
              <w:rPr>
                <w:iCs/>
                <w:sz w:val="16"/>
                <w:szCs w:val="16"/>
              </w:rPr>
            </w:pPr>
            <w:r w:rsidRPr="00B03742">
              <w:rPr>
                <w:iCs/>
                <w:sz w:val="16"/>
                <w:szCs w:val="16"/>
              </w:rPr>
              <w:t>7350409131R1A393D</w:t>
            </w:r>
          </w:p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-34"/>
              <w:jc w:val="center"/>
              <w:rPr>
                <w:sz w:val="16"/>
                <w:szCs w:val="16"/>
                <w:lang w:val="en-US"/>
              </w:rPr>
            </w:pPr>
            <w:r w:rsidRPr="00B03742">
              <w:rPr>
                <w:iCs/>
                <w:sz w:val="16"/>
                <w:szCs w:val="16"/>
              </w:rPr>
              <w:t>(</w:t>
            </w:r>
            <w:r w:rsidRPr="00B03742">
              <w:rPr>
                <w:iCs/>
                <w:sz w:val="16"/>
                <w:szCs w:val="16"/>
                <w:lang w:val="en-US"/>
              </w:rPr>
              <w:t>7539)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6 000,00000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</w:rPr>
              <w:t>6 00</w:t>
            </w: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</w:tr>
      <w:tr w:rsidR="00D11839" w:rsidTr="00B03742">
        <w:trPr>
          <w:trHeight w:val="229"/>
        </w:trPr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3742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70" w:lineRule="exact"/>
              <w:ind w:right="-141" w:hanging="108"/>
              <w:jc w:val="center"/>
              <w:rPr>
                <w:sz w:val="16"/>
                <w:szCs w:val="16"/>
                <w:lang w:val="en-US"/>
              </w:rPr>
            </w:pPr>
            <w:r w:rsidRPr="00B03742">
              <w:rPr>
                <w:iCs/>
                <w:sz w:val="16"/>
                <w:szCs w:val="16"/>
              </w:rPr>
              <w:t>7350409131R1A393D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2024CE">
              <w:rPr>
                <w:sz w:val="20"/>
                <w:szCs w:val="20"/>
                <w:lang w:val="en-US"/>
              </w:rPr>
              <w:t>1 626,3</w:t>
            </w:r>
            <w:r w:rsidRPr="002024CE">
              <w:rPr>
                <w:sz w:val="20"/>
                <w:szCs w:val="20"/>
              </w:rPr>
              <w:t>0037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2024CE">
              <w:rPr>
                <w:sz w:val="20"/>
                <w:szCs w:val="20"/>
              </w:rPr>
              <w:t>1 626,30037</w:t>
            </w:r>
          </w:p>
        </w:tc>
      </w:tr>
      <w:tr w:rsidR="00D11839" w:rsidTr="00B03742">
        <w:trPr>
          <w:trHeight w:val="196"/>
        </w:trPr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3742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jc w:val="center"/>
              <w:rPr>
                <w:sz w:val="18"/>
                <w:szCs w:val="18"/>
                <w:lang w:val="en-US"/>
              </w:rPr>
            </w:pPr>
            <w:r w:rsidRPr="002024CE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  <w:lang w:val="en-US"/>
              </w:rPr>
            </w:pPr>
            <w:r w:rsidRPr="002024CE">
              <w:rPr>
                <w:sz w:val="20"/>
                <w:szCs w:val="20"/>
                <w:lang w:val="en-US"/>
              </w:rPr>
              <w:t>0,00000</w:t>
            </w:r>
          </w:p>
        </w:tc>
      </w:tr>
      <w:tr w:rsidR="00D11839" w:rsidTr="00B03742">
        <w:trPr>
          <w:trHeight w:val="362"/>
        </w:trPr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jc w:val="center"/>
              <w:rPr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 xml:space="preserve">Мероприятия муниципальной </w:t>
            </w:r>
          </w:p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jc w:val="center"/>
              <w:rPr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 xml:space="preserve">программы, реализуемые в составе регионального проекта, не </w:t>
            </w:r>
          </w:p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jc w:val="center"/>
              <w:rPr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 xml:space="preserve">входящего в состав федерального проекта «Содействие развитию автомобильных дорог общего </w:t>
            </w:r>
          </w:p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jc w:val="center"/>
              <w:rPr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 xml:space="preserve">пользования местного значения» государственной программы </w:t>
            </w:r>
          </w:p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jc w:val="center"/>
              <w:rPr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 xml:space="preserve">«Дорожное хозяйство </w:t>
            </w:r>
          </w:p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jc w:val="center"/>
              <w:rPr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>Владимирской области»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2024CE">
              <w:rPr>
                <w:b/>
                <w:sz w:val="20"/>
                <w:szCs w:val="20"/>
              </w:rPr>
              <w:t>11 247,33530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2024CE">
              <w:rPr>
                <w:b/>
                <w:sz w:val="20"/>
                <w:szCs w:val="20"/>
              </w:rPr>
              <w:t>12 105,65790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2024CE">
              <w:rPr>
                <w:b/>
                <w:sz w:val="20"/>
                <w:szCs w:val="20"/>
              </w:rPr>
              <w:t>12 212,79090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10 999,72200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10 836,78200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10 836,78200</w:t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68 239,07010</w:t>
            </w:r>
          </w:p>
        </w:tc>
      </w:tr>
      <w:tr w:rsidR="00D11839" w:rsidTr="00B03742">
        <w:trPr>
          <w:trHeight w:val="312"/>
        </w:trPr>
        <w:tc>
          <w:tcPr>
            <w:tcW w:w="4020" w:type="dxa"/>
            <w:tcBorders>
              <w:left w:val="single" w:sz="4" w:space="0" w:color="000000"/>
              <w:bottom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ind w:left="278"/>
              <w:jc w:val="center"/>
              <w:rPr>
                <w:sz w:val="18"/>
                <w:szCs w:val="18"/>
              </w:rPr>
            </w:pPr>
            <w:r w:rsidRPr="002024CE">
              <w:rPr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  <w:noWrap/>
            <w:tcMar>
              <w:top w:w="55" w:type="dxa"/>
              <w:bottom w:w="55" w:type="dxa"/>
            </w:tcMar>
            <w:vAlign w:val="center"/>
          </w:tcPr>
          <w:p w:rsidR="00D11839" w:rsidRPr="002024CE" w:rsidRDefault="00D11839" w:rsidP="00BC1B54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  <w:noWrap/>
            <w:tcMar>
              <w:top w:w="55" w:type="dxa"/>
              <w:bottom w:w="55" w:type="dxa"/>
            </w:tcMar>
            <w:vAlign w:val="center"/>
          </w:tcPr>
          <w:p w:rsidR="00D11839" w:rsidRPr="002024CE" w:rsidRDefault="00D11839" w:rsidP="00BC1B54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  <w:noWrap/>
            <w:tcMar>
              <w:top w:w="55" w:type="dxa"/>
              <w:bottom w:w="55" w:type="dxa"/>
            </w:tcMar>
            <w:vAlign w:val="center"/>
          </w:tcPr>
          <w:p w:rsidR="00D11839" w:rsidRPr="002024CE" w:rsidRDefault="00D11839" w:rsidP="00BC1B54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  <w:noWrap/>
            <w:tcMar>
              <w:top w:w="55" w:type="dxa"/>
              <w:bottom w:w="55" w:type="dxa"/>
            </w:tcMar>
            <w:vAlign w:val="center"/>
          </w:tcPr>
          <w:p w:rsidR="00D11839" w:rsidRPr="002024CE" w:rsidRDefault="00D11839" w:rsidP="00BC1B54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11839" w:rsidRPr="002024CE" w:rsidRDefault="00D11839" w:rsidP="00BC1B54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55" w:type="dxa"/>
              <w:bottom w:w="55" w:type="dxa"/>
            </w:tcMar>
            <w:vAlign w:val="center"/>
          </w:tcPr>
          <w:p w:rsidR="00D11839" w:rsidRPr="002024CE" w:rsidRDefault="00D11839" w:rsidP="00BC1B54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</w:tr>
      <w:tr w:rsidR="00D11839" w:rsidTr="00B03742">
        <w:trPr>
          <w:trHeight w:val="135"/>
        </w:trPr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  <w:vAlign w:val="center"/>
          </w:tcPr>
          <w:p w:rsidR="00D11839" w:rsidRDefault="00D11839" w:rsidP="00FE1339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hanging="108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73504091310272460</w:t>
            </w:r>
          </w:p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-34" w:firstLine="34"/>
              <w:jc w:val="center"/>
              <w:rPr>
                <w:sz w:val="16"/>
                <w:szCs w:val="16"/>
              </w:rPr>
            </w:pPr>
            <w:r w:rsidRPr="00B03742">
              <w:rPr>
                <w:iCs/>
                <w:sz w:val="16"/>
                <w:szCs w:val="16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9 785,00000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9 785,00000</w:t>
            </w:r>
          </w:p>
        </w:tc>
      </w:tr>
      <w:tr w:rsidR="00D11839" w:rsidTr="00B03742">
        <w:trPr>
          <w:trHeight w:val="135"/>
        </w:trPr>
        <w:tc>
          <w:tcPr>
            <w:tcW w:w="4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-34" w:hanging="74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7350409131029Д010</w:t>
            </w:r>
          </w:p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-34" w:firstLine="34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9 763,00000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47 475,000000</w:t>
            </w:r>
          </w:p>
        </w:tc>
      </w:tr>
      <w:tr w:rsidR="00D11839" w:rsidTr="00B03742">
        <w:trPr>
          <w:trHeight w:val="135"/>
        </w:trPr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  <w:vAlign w:val="center"/>
          </w:tcPr>
          <w:p w:rsidR="00D11839" w:rsidRDefault="00D11839" w:rsidP="00FE1339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70" w:lineRule="exact"/>
              <w:ind w:right="-141" w:hanging="108"/>
              <w:jc w:val="center"/>
              <w:rPr>
                <w:sz w:val="16"/>
                <w:szCs w:val="16"/>
                <w:lang w:val="en-US"/>
              </w:rPr>
            </w:pPr>
            <w:r w:rsidRPr="00B03742">
              <w:rPr>
                <w:sz w:val="16"/>
                <w:szCs w:val="16"/>
                <w:lang w:val="en-US"/>
              </w:rPr>
              <w:t>73504091310</w:t>
            </w:r>
            <w:r w:rsidRPr="00B03742">
              <w:rPr>
                <w:sz w:val="16"/>
                <w:szCs w:val="16"/>
              </w:rPr>
              <w:t>2</w:t>
            </w:r>
            <w:r w:rsidRPr="00B03742">
              <w:rPr>
                <w:sz w:val="16"/>
                <w:szCs w:val="16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1 462,33530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1 462,33530</w:t>
            </w:r>
          </w:p>
        </w:tc>
      </w:tr>
      <w:tr w:rsidR="00D11839" w:rsidTr="00B03742">
        <w:trPr>
          <w:trHeight w:val="135"/>
        </w:trPr>
        <w:tc>
          <w:tcPr>
            <w:tcW w:w="4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70" w:lineRule="exact"/>
              <w:ind w:right="-141" w:hanging="108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735040913102</w:t>
            </w:r>
            <w:r w:rsidRPr="00B03742">
              <w:rPr>
                <w:sz w:val="16"/>
                <w:szCs w:val="16"/>
                <w:lang w:val="en-US"/>
              </w:rPr>
              <w:t>S</w:t>
            </w:r>
            <w:r w:rsidRPr="00B03742">
              <w:rPr>
                <w:sz w:val="16"/>
                <w:szCs w:val="16"/>
              </w:rPr>
              <w:t>Д010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2 342,65790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2 784,79090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1 571,72200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1 408,78200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1 408,78200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9 516,73480</w:t>
            </w:r>
          </w:p>
        </w:tc>
      </w:tr>
      <w:tr w:rsidR="00D11839" w:rsidTr="00B03742">
        <w:trPr>
          <w:trHeight w:val="204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2253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</w:tr>
      <w:tr w:rsidR="00D11839" w:rsidTr="00B03742">
        <w:trPr>
          <w:trHeight w:val="1013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widowControl w:val="0"/>
              <w:shd w:val="clear" w:color="auto" w:fill="FFFFFF"/>
              <w:tabs>
                <w:tab w:val="left" w:pos="11057"/>
              </w:tabs>
              <w:spacing w:after="0" w:line="264" w:lineRule="exact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Комплекс процессных </w:t>
            </w:r>
          </w:p>
          <w:p w:rsidR="00D11839" w:rsidRDefault="00D11839" w:rsidP="00B02253">
            <w:pPr>
              <w:widowControl w:val="0"/>
              <w:shd w:val="clear" w:color="auto" w:fill="FFFFFF"/>
              <w:tabs>
                <w:tab w:val="left" w:pos="11057"/>
              </w:tabs>
              <w:spacing w:after="0" w:line="264" w:lineRule="exact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Ремонт </w:t>
            </w:r>
          </w:p>
          <w:p w:rsidR="00D11839" w:rsidRDefault="00D11839" w:rsidP="00B02253">
            <w:pPr>
              <w:widowControl w:val="0"/>
              <w:shd w:val="clear" w:color="auto" w:fill="FFFFFF"/>
              <w:tabs>
                <w:tab w:val="left" w:pos="11057"/>
              </w:tabs>
              <w:spacing w:after="0" w:line="264" w:lineRule="exact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автомобильных дорог общего </w:t>
            </w:r>
          </w:p>
          <w:p w:rsidR="00D11839" w:rsidRDefault="00D11839" w:rsidP="00B02253">
            <w:pPr>
              <w:widowControl w:val="0"/>
              <w:shd w:val="clear" w:color="auto" w:fill="FFFFFF"/>
              <w:tabs>
                <w:tab w:val="left" w:pos="11057"/>
              </w:tabs>
              <w:spacing w:after="0" w:line="264" w:lineRule="exact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>пользования местного значения»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2253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 w:rsidRPr="002024CE">
              <w:rPr>
                <w:b/>
                <w:i/>
                <w:iCs/>
                <w:sz w:val="20"/>
                <w:szCs w:val="20"/>
              </w:rPr>
              <w:t>1 898,78858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 w:rsidRPr="002024CE">
              <w:rPr>
                <w:b/>
                <w:i/>
                <w:iCs/>
                <w:sz w:val="20"/>
                <w:szCs w:val="20"/>
              </w:rPr>
              <w:t>6 747,34501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 w:rsidRPr="002024CE">
              <w:rPr>
                <w:b/>
                <w:i/>
                <w:iCs/>
                <w:sz w:val="20"/>
                <w:szCs w:val="20"/>
              </w:rPr>
              <w:t>11 188,26884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11 759,80000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10 236,00000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10 236,00000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52 066,20243</w:t>
            </w:r>
          </w:p>
        </w:tc>
      </w:tr>
      <w:tr w:rsidR="00D11839" w:rsidTr="00B03742">
        <w:trPr>
          <w:trHeight w:val="284"/>
        </w:trPr>
        <w:tc>
          <w:tcPr>
            <w:tcW w:w="4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2253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</w:tr>
      <w:tr w:rsidR="00D11839" w:rsidTr="00B03742">
        <w:trPr>
          <w:trHeight w:val="239"/>
        </w:trPr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2253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</w:tr>
      <w:tr w:rsidR="00D11839" w:rsidTr="00B03742">
        <w:trPr>
          <w:trHeight w:val="139"/>
        </w:trPr>
        <w:tc>
          <w:tcPr>
            <w:tcW w:w="4020" w:type="dxa"/>
            <w:vMerge w:val="restart"/>
            <w:tcBorders>
              <w:left w:val="single" w:sz="4" w:space="0" w:color="000000"/>
              <w:right w:val="single" w:sz="4" w:space="0" w:color="auto"/>
            </w:tcBorders>
            <w:noWrap/>
            <w:tcMar>
              <w:top w:w="55" w:type="dxa"/>
              <w:bottom w:w="55" w:type="dxa"/>
            </w:tcMar>
            <w:vAlign w:val="center"/>
          </w:tcPr>
          <w:p w:rsidR="00D11839" w:rsidRDefault="00D11839" w:rsidP="00B03742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70" w:lineRule="exact"/>
              <w:ind w:hanging="108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  <w:lang w:val="en-US"/>
              </w:rPr>
              <w:t>735040913</w:t>
            </w:r>
            <w:r w:rsidRPr="00B03742">
              <w:rPr>
                <w:sz w:val="16"/>
                <w:szCs w:val="16"/>
              </w:rPr>
              <w:t>40191120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1 648,78858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1 648,78858</w:t>
            </w:r>
          </w:p>
        </w:tc>
      </w:tr>
      <w:tr w:rsidR="00D11839" w:rsidTr="00BC27CB">
        <w:trPr>
          <w:trHeight w:val="120"/>
        </w:trPr>
        <w:tc>
          <w:tcPr>
            <w:tcW w:w="4020" w:type="dxa"/>
            <w:vMerge/>
            <w:tcBorders>
              <w:left w:val="single" w:sz="4" w:space="0" w:color="000000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70" w:lineRule="exact"/>
              <w:ind w:hanging="108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7350409134019Д050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6 747,34501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11 188,26884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11 635,80000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10 236,00000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10 236,00000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50 043,41385</w:t>
            </w:r>
          </w:p>
        </w:tc>
      </w:tr>
      <w:tr w:rsidR="00D11839" w:rsidTr="00BC27CB">
        <w:trPr>
          <w:trHeight w:val="135"/>
        </w:trPr>
        <w:tc>
          <w:tcPr>
            <w:tcW w:w="4020" w:type="dxa"/>
            <w:vMerge/>
            <w:tcBorders>
              <w:left w:val="single" w:sz="4" w:space="0" w:color="000000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70" w:lineRule="exact"/>
              <w:ind w:hanging="108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73504091340120610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250,00000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250,00000</w:t>
            </w:r>
          </w:p>
        </w:tc>
      </w:tr>
      <w:tr w:rsidR="00D11839" w:rsidTr="00BC27CB">
        <w:trPr>
          <w:trHeight w:val="135"/>
        </w:trPr>
        <w:tc>
          <w:tcPr>
            <w:tcW w:w="4020" w:type="dxa"/>
            <w:vMerge/>
            <w:tcBorders>
              <w:left w:val="single" w:sz="4" w:space="0" w:color="000000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70" w:lineRule="exact"/>
              <w:ind w:hanging="108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7350409134019Д</w:t>
            </w:r>
            <w:r>
              <w:rPr>
                <w:sz w:val="16"/>
                <w:szCs w:val="16"/>
              </w:rPr>
              <w:t>060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124,00000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124,00000</w:t>
            </w:r>
          </w:p>
        </w:tc>
      </w:tr>
      <w:tr w:rsidR="00D11839" w:rsidTr="00B03742">
        <w:trPr>
          <w:trHeight w:val="233"/>
        </w:trPr>
        <w:tc>
          <w:tcPr>
            <w:tcW w:w="40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70" w:lineRule="exact"/>
              <w:ind w:hanging="108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7350409134019Д210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</w:tr>
      <w:tr w:rsidR="00D11839" w:rsidTr="00B03742">
        <w:trPr>
          <w:trHeight w:val="232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Default="00D11839" w:rsidP="00C22D7B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B03742" w:rsidRDefault="00D11839" w:rsidP="00C22D7B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024CE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</w:tr>
      <w:tr w:rsidR="00D11839" w:rsidTr="00B03742">
        <w:trPr>
          <w:trHeight w:val="1737"/>
        </w:trPr>
        <w:tc>
          <w:tcPr>
            <w:tcW w:w="4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174761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>Направление (подпрограмма) 2.</w:t>
            </w:r>
          </w:p>
          <w:p w:rsidR="00D11839" w:rsidRDefault="00D11839" w:rsidP="00174761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>«Содержание дорог и объектов</w:t>
            </w:r>
          </w:p>
          <w:p w:rsidR="00D11839" w:rsidRDefault="00D11839" w:rsidP="00174761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>благоустройства на территории</w:t>
            </w:r>
          </w:p>
          <w:p w:rsidR="00D11839" w:rsidRDefault="00D11839" w:rsidP="00174761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>ЗАТО г. Радужный Владимирской</w:t>
            </w:r>
          </w:p>
          <w:p w:rsidR="00D11839" w:rsidRDefault="00D11839" w:rsidP="00174761">
            <w:pPr>
              <w:pStyle w:val="TableParagraph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области» </w:t>
            </w:r>
            <w:r>
              <w:rPr>
                <w:b/>
                <w:i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B03742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 w:rsidRPr="002024CE">
              <w:rPr>
                <w:b/>
                <w:i/>
                <w:iCs/>
                <w:sz w:val="20"/>
                <w:szCs w:val="20"/>
              </w:rPr>
              <w:t>59 970,83425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 w:rsidRPr="002024CE">
              <w:rPr>
                <w:b/>
                <w:i/>
                <w:iCs/>
                <w:sz w:val="20"/>
                <w:szCs w:val="20"/>
              </w:rPr>
              <w:t>51 756,60422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 w:rsidRPr="002024CE">
              <w:rPr>
                <w:b/>
                <w:i/>
                <w:iCs/>
                <w:sz w:val="20"/>
                <w:szCs w:val="20"/>
              </w:rPr>
              <w:t>66 006,70936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62 801,74500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62 801,74500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60 097,14300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363 434,78083</w:t>
            </w:r>
          </w:p>
        </w:tc>
      </w:tr>
      <w:tr w:rsidR="00D11839" w:rsidTr="00B03742">
        <w:trPr>
          <w:trHeight w:val="33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B03742" w:rsidRDefault="00D11839" w:rsidP="00B02253">
            <w:pPr>
              <w:pStyle w:val="TableParagraph"/>
              <w:tabs>
                <w:tab w:val="left" w:pos="11057"/>
              </w:tabs>
              <w:spacing w:line="253" w:lineRule="exact"/>
              <w:ind w:left="107" w:hanging="141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</w:tr>
      <w:tr w:rsidR="00D11839" w:rsidTr="00B03742">
        <w:trPr>
          <w:trHeight w:val="337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 w:hanging="166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13 090,34673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1 800,00000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14 890,34673</w:t>
            </w:r>
          </w:p>
        </w:tc>
      </w:tr>
      <w:tr w:rsidR="00D11839" w:rsidTr="00B03742">
        <w:trPr>
          <w:trHeight w:val="361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/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46 880,48752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51 756,60422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64 206,70936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62 801,74500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62 801,74500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60 097,14300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348 544,43410</w:t>
            </w:r>
          </w:p>
        </w:tc>
      </w:tr>
      <w:tr w:rsidR="00D11839" w:rsidTr="00B03742">
        <w:trPr>
          <w:trHeight w:val="319"/>
        </w:trPr>
        <w:tc>
          <w:tcPr>
            <w:tcW w:w="4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B03742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 w:hanging="107"/>
              <w:jc w:val="center"/>
              <w:rPr>
                <w:spacing w:val="-2"/>
                <w:sz w:val="16"/>
                <w:szCs w:val="16"/>
              </w:rPr>
            </w:pPr>
            <w:r w:rsidRPr="00B03742">
              <w:rPr>
                <w:spacing w:val="-2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</w:tr>
      <w:tr w:rsidR="00D11839" w:rsidTr="00B03742">
        <w:trPr>
          <w:trHeight w:val="888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 w:right="-97"/>
              <w:jc w:val="center"/>
              <w:rPr>
                <w:b/>
                <w:bCs/>
                <w:i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</w:rPr>
              <w:t>Комплекс процессных мероприятий «Содержание дорог и объектов благоустройства»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 w:rsidRPr="002024CE">
              <w:rPr>
                <w:b/>
                <w:i/>
                <w:iCs/>
                <w:sz w:val="20"/>
                <w:szCs w:val="20"/>
              </w:rPr>
              <w:t>59 970,83425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 w:rsidRPr="002024CE">
              <w:rPr>
                <w:b/>
                <w:i/>
                <w:iCs/>
                <w:sz w:val="20"/>
                <w:szCs w:val="20"/>
              </w:rPr>
              <w:t>51 756,60422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 w:rsidRPr="002024CE">
              <w:rPr>
                <w:b/>
                <w:i/>
                <w:iCs/>
                <w:sz w:val="20"/>
                <w:szCs w:val="20"/>
              </w:rPr>
              <w:t>66 006,70936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62 801,74500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62 801,74500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60 097,14300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363 434,78083</w:t>
            </w:r>
          </w:p>
        </w:tc>
      </w:tr>
      <w:tr w:rsidR="00D11839" w:rsidTr="00B03742">
        <w:trPr>
          <w:trHeight w:val="319"/>
        </w:trPr>
        <w:tc>
          <w:tcPr>
            <w:tcW w:w="4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4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2253">
            <w:pPr>
              <w:pStyle w:val="TableParagraph"/>
              <w:tabs>
                <w:tab w:val="left" w:pos="11057"/>
              </w:tabs>
              <w:spacing w:line="253" w:lineRule="exact"/>
              <w:ind w:left="107" w:hanging="141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</w:tr>
      <w:tr w:rsidR="00D11839" w:rsidTr="00B03742">
        <w:trPr>
          <w:trHeight w:val="437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Default="00D11839" w:rsidP="00BC1B54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hanging="108"/>
              <w:jc w:val="center"/>
              <w:rPr>
                <w:iCs/>
                <w:sz w:val="16"/>
                <w:szCs w:val="16"/>
              </w:rPr>
            </w:pPr>
            <w:r w:rsidRPr="00B03742">
              <w:rPr>
                <w:iCs/>
                <w:sz w:val="16"/>
                <w:szCs w:val="16"/>
              </w:rPr>
              <w:t>7350409134022063</w:t>
            </w:r>
            <w:r w:rsidRPr="00B03742">
              <w:rPr>
                <w:iCs/>
                <w:sz w:val="16"/>
                <w:szCs w:val="16"/>
                <w:lang w:val="en-US"/>
              </w:rPr>
              <w:t>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4 840,34673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4 840,34673</w:t>
            </w:r>
          </w:p>
        </w:tc>
      </w:tr>
      <w:tr w:rsidR="00D11839" w:rsidTr="00B03742">
        <w:trPr>
          <w:trHeight w:val="335"/>
        </w:trPr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Default="00D11839" w:rsidP="00BC1B54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hanging="108"/>
              <w:jc w:val="center"/>
              <w:rPr>
                <w:iCs/>
                <w:sz w:val="16"/>
                <w:szCs w:val="16"/>
              </w:rPr>
            </w:pPr>
            <w:r w:rsidRPr="00B03742">
              <w:rPr>
                <w:iCs/>
                <w:sz w:val="16"/>
                <w:szCs w:val="16"/>
              </w:rPr>
              <w:t>73504091340273130 (21100-1033)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750,00000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750,00000</w:t>
            </w:r>
          </w:p>
        </w:tc>
      </w:tr>
      <w:tr w:rsidR="00D11839" w:rsidTr="00B03742">
        <w:trPr>
          <w:trHeight w:val="255"/>
        </w:trPr>
        <w:tc>
          <w:tcPr>
            <w:tcW w:w="40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Default="00D11839" w:rsidP="00BC1B54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i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iCs/>
                <w:sz w:val="16"/>
                <w:szCs w:val="16"/>
              </w:rPr>
            </w:pPr>
            <w:r w:rsidRPr="00B03742">
              <w:rPr>
                <w:iCs/>
                <w:sz w:val="16"/>
                <w:szCs w:val="16"/>
              </w:rPr>
              <w:t>73504091340272180 (21100-1056)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7 500,00000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7 500,00000</w:t>
            </w:r>
          </w:p>
        </w:tc>
      </w:tr>
      <w:tr w:rsidR="00D11839" w:rsidTr="00B03742">
        <w:trPr>
          <w:trHeight w:val="255"/>
        </w:trPr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Default="00D11839" w:rsidP="00BC1B54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i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hanging="108"/>
              <w:jc w:val="center"/>
              <w:rPr>
                <w:iCs/>
                <w:sz w:val="16"/>
                <w:szCs w:val="16"/>
              </w:rPr>
            </w:pPr>
            <w:r w:rsidRPr="00B03742">
              <w:rPr>
                <w:iCs/>
                <w:sz w:val="16"/>
                <w:szCs w:val="16"/>
              </w:rPr>
              <w:t>7350409134029Д021</w:t>
            </w:r>
          </w:p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166"/>
              <w:jc w:val="center"/>
              <w:rPr>
                <w:iCs/>
                <w:sz w:val="16"/>
                <w:szCs w:val="16"/>
              </w:rPr>
            </w:pPr>
            <w:r w:rsidRPr="00B03742">
              <w:rPr>
                <w:iCs/>
                <w:sz w:val="16"/>
                <w:szCs w:val="16"/>
              </w:rPr>
              <w:t>(21100-1164)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1 800,00000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1 800,00000</w:t>
            </w:r>
          </w:p>
        </w:tc>
      </w:tr>
      <w:tr w:rsidR="00D11839" w:rsidTr="00B03742">
        <w:trPr>
          <w:trHeight w:val="158"/>
        </w:trPr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Default="00D11839" w:rsidP="00BC1B54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73504091340200590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30 342,94537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146636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146636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146636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30 342,94537</w:t>
            </w:r>
          </w:p>
        </w:tc>
      </w:tr>
      <w:tr w:rsidR="00D11839" w:rsidTr="00B03742">
        <w:trPr>
          <w:trHeight w:val="128"/>
        </w:trPr>
        <w:tc>
          <w:tcPr>
            <w:tcW w:w="40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7350409134029Д190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35 301,23562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18 036,06754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18 757,51100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18 757,51100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18 757,51100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109 609,83616</w:t>
            </w:r>
          </w:p>
        </w:tc>
      </w:tr>
      <w:tr w:rsidR="00D11839" w:rsidTr="00B03742">
        <w:trPr>
          <w:trHeight w:val="127"/>
        </w:trPr>
        <w:tc>
          <w:tcPr>
            <w:tcW w:w="40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7350409134029Д191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21 375,43700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21 375,43700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21 375,43700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21 375,43700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85 501,74800</w:t>
            </w:r>
          </w:p>
        </w:tc>
      </w:tr>
      <w:tr w:rsidR="00D11839" w:rsidTr="00B03742">
        <w:trPr>
          <w:trHeight w:val="158"/>
        </w:trPr>
        <w:tc>
          <w:tcPr>
            <w:tcW w:w="40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73504091340200596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8 402,05369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146636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146636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146636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8 402,05369</w:t>
            </w:r>
          </w:p>
        </w:tc>
      </w:tr>
      <w:tr w:rsidR="00D11839" w:rsidTr="00B03742">
        <w:trPr>
          <w:trHeight w:val="157"/>
        </w:trPr>
        <w:tc>
          <w:tcPr>
            <w:tcW w:w="40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7350409134029Д196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6 823,28145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11 592,63400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12 056,34000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12 056,34000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12 056,34000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54 584,93545</w:t>
            </w:r>
          </w:p>
        </w:tc>
      </w:tr>
      <w:tr w:rsidR="00D11839" w:rsidTr="00B03742">
        <w:trPr>
          <w:trHeight w:val="158"/>
        </w:trPr>
        <w:tc>
          <w:tcPr>
            <w:tcW w:w="40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73504091340220620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3 965,87592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0405E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0405E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0405E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3 965,87592</w:t>
            </w:r>
          </w:p>
        </w:tc>
      </w:tr>
      <w:tr w:rsidR="00D11839" w:rsidTr="00B03742">
        <w:trPr>
          <w:trHeight w:val="157"/>
        </w:trPr>
        <w:tc>
          <w:tcPr>
            <w:tcW w:w="40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7350409134029Д062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3 966,87601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0405E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5 027,53931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0405E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3 607,77500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3 607,77500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903,17300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17 113,13832</w:t>
            </w:r>
          </w:p>
        </w:tc>
      </w:tr>
      <w:tr w:rsidR="00D11839" w:rsidTr="00B03742">
        <w:trPr>
          <w:trHeight w:val="156"/>
        </w:trPr>
        <w:tc>
          <w:tcPr>
            <w:tcW w:w="40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73505031340200590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2 570,35408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3 061,75337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3 604,65740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3 748,84400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3 748,84400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3 748,84400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20 483,29685</w:t>
            </w:r>
          </w:p>
        </w:tc>
      </w:tr>
      <w:tr w:rsidR="00D11839" w:rsidTr="00B03742">
        <w:trPr>
          <w:trHeight w:val="128"/>
        </w:trPr>
        <w:tc>
          <w:tcPr>
            <w:tcW w:w="40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Pr="00BC1B54" w:rsidRDefault="00D11839" w:rsidP="00BC1B54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73504091340220630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20,00000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0405E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0405E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0405E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20,00000</w:t>
            </w:r>
          </w:p>
        </w:tc>
      </w:tr>
      <w:tr w:rsidR="00D11839" w:rsidTr="00B03742">
        <w:trPr>
          <w:trHeight w:val="127"/>
        </w:trPr>
        <w:tc>
          <w:tcPr>
            <w:tcW w:w="40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7350409134029Д063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20,00000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20,00000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20,00000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60,00000</w:t>
            </w:r>
          </w:p>
        </w:tc>
      </w:tr>
      <w:tr w:rsidR="00D11839" w:rsidTr="00B03742">
        <w:trPr>
          <w:trHeight w:val="158"/>
        </w:trPr>
        <w:tc>
          <w:tcPr>
            <w:tcW w:w="40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73504091340220640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752,12900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0405E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0405E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0405E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752,12900</w:t>
            </w:r>
          </w:p>
        </w:tc>
      </w:tr>
      <w:tr w:rsidR="00D11839" w:rsidTr="00B03742">
        <w:trPr>
          <w:trHeight w:val="157"/>
        </w:trPr>
        <w:tc>
          <w:tcPr>
            <w:tcW w:w="40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7350409134029Д200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1 564,42900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3 074,63897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1 692,08800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1 692,08800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1 692,08800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9 715,33197</w:t>
            </w:r>
          </w:p>
        </w:tc>
      </w:tr>
      <w:tr w:rsidR="00D11839" w:rsidTr="00B03742">
        <w:trPr>
          <w:trHeight w:val="319"/>
        </w:trPr>
        <w:tc>
          <w:tcPr>
            <w:tcW w:w="40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B0225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73505031340220650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601,49948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904,98252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1 151,25914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1 197,31000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1 197,31000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1 197,31000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6 249,67114</w:t>
            </w:r>
          </w:p>
        </w:tc>
      </w:tr>
      <w:tr w:rsidR="00D11839" w:rsidTr="00B03742">
        <w:trPr>
          <w:trHeight w:val="319"/>
        </w:trPr>
        <w:tc>
          <w:tcPr>
            <w:tcW w:w="40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B0225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B03742" w:rsidRDefault="00D11839" w:rsidP="00B03742">
            <w:pPr>
              <w:pStyle w:val="TableParagraph"/>
              <w:tabs>
                <w:tab w:val="left" w:pos="11057"/>
              </w:tabs>
              <w:spacing w:line="255" w:lineRule="exact"/>
              <w:ind w:left="107" w:hanging="215"/>
              <w:jc w:val="center"/>
              <w:rPr>
                <w:sz w:val="16"/>
                <w:szCs w:val="16"/>
              </w:rPr>
            </w:pPr>
            <w:r w:rsidRPr="00B03742">
              <w:rPr>
                <w:sz w:val="16"/>
                <w:szCs w:val="16"/>
              </w:rPr>
              <w:t>73505031340220660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225,62998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134,04625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 w:rsidRPr="002024CE">
              <w:rPr>
                <w:iCs/>
                <w:sz w:val="20"/>
                <w:szCs w:val="20"/>
              </w:rPr>
              <w:t>344,47600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346,44000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346,44000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495ADC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346,44000</w:t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1 743,47223</w:t>
            </w:r>
          </w:p>
        </w:tc>
      </w:tr>
      <w:tr w:rsidR="00D11839" w:rsidTr="00B03742">
        <w:trPr>
          <w:trHeight w:val="319"/>
        </w:trPr>
        <w:tc>
          <w:tcPr>
            <w:tcW w:w="4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B03742" w:rsidRDefault="00D11839" w:rsidP="00B02253">
            <w:pPr>
              <w:pStyle w:val="TableParagraph"/>
              <w:tabs>
                <w:tab w:val="left" w:pos="11057"/>
              </w:tabs>
              <w:spacing w:line="255" w:lineRule="exact"/>
              <w:ind w:left="107"/>
              <w:jc w:val="center"/>
              <w:rPr>
                <w:spacing w:val="-2"/>
                <w:sz w:val="16"/>
                <w:szCs w:val="16"/>
              </w:rPr>
            </w:pPr>
            <w:r w:rsidRPr="00B03742">
              <w:rPr>
                <w:spacing w:val="-2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2024CE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024CE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 w:rsidRPr="002024CE">
              <w:rPr>
                <w:iCs/>
                <w:spacing w:val="-2"/>
                <w:sz w:val="20"/>
                <w:szCs w:val="20"/>
              </w:rPr>
              <w:t>0,00000</w:t>
            </w:r>
          </w:p>
        </w:tc>
      </w:tr>
    </w:tbl>
    <w:p w:rsidR="00D11839" w:rsidRDefault="00D11839" w:rsidP="00B022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11839" w:rsidRDefault="00D11839" w:rsidP="00B022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11839" w:rsidRDefault="00D118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СВЕДЕНИЯ </w:t>
      </w:r>
    </w:p>
    <w:p w:rsidR="00D11839" w:rsidRDefault="00D11839">
      <w:pPr>
        <w:pStyle w:val="TableParagraph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Мероприятиях муниципальной программы, реализуемых в составе </w:t>
      </w:r>
      <w:r>
        <w:rPr>
          <w:b/>
          <w:sz w:val="28"/>
          <w:szCs w:val="28"/>
        </w:rPr>
        <w:t xml:space="preserve">регионального проекта «Региональная и местная дорожная сеть», федерального проекта «Дорожная сеть», </w:t>
      </w:r>
      <w:r>
        <w:rPr>
          <w:b/>
          <w:iCs/>
          <w:sz w:val="28"/>
          <w:szCs w:val="28"/>
          <w:shd w:val="clear" w:color="auto" w:fill="FFFFFF"/>
        </w:rPr>
        <w:t>национального проекта «</w:t>
      </w:r>
      <w:r>
        <w:rPr>
          <w:b/>
          <w:iCs/>
          <w:color w:val="000000"/>
          <w:sz w:val="28"/>
          <w:shd w:val="clear" w:color="auto" w:fill="FFFFFF"/>
        </w:rPr>
        <w:t>Безопасные качественные дороги».</w:t>
      </w:r>
    </w:p>
    <w:p w:rsidR="00D11839" w:rsidRDefault="00D11839">
      <w:pPr>
        <w:pStyle w:val="TableParagraph"/>
        <w:jc w:val="center"/>
        <w:rPr>
          <w:sz w:val="24"/>
          <w:szCs w:val="24"/>
        </w:rPr>
      </w:pPr>
      <w:r>
        <w:rPr>
          <w:i/>
          <w:iCs/>
          <w:color w:val="000000"/>
          <w:sz w:val="24"/>
          <w:szCs w:val="24"/>
          <w:shd w:val="clear" w:color="auto" w:fill="FFFFFF"/>
        </w:rPr>
        <w:t xml:space="preserve">(Финансовое обеспечение дорожной деятельности в рамках реализации национального проекта </w:t>
      </w:r>
    </w:p>
    <w:p w:rsidR="00D11839" w:rsidRDefault="00D11839">
      <w:pPr>
        <w:pStyle w:val="TableParagraph"/>
        <w:jc w:val="center"/>
        <w:rPr>
          <w:i/>
          <w:iCs/>
          <w:color w:val="000000"/>
          <w:sz w:val="24"/>
          <w:szCs w:val="24"/>
          <w:shd w:val="clear" w:color="auto" w:fill="FFFFFF"/>
        </w:rPr>
      </w:pPr>
      <w:r>
        <w:rPr>
          <w:i/>
          <w:iCs/>
          <w:color w:val="000000"/>
          <w:sz w:val="24"/>
          <w:szCs w:val="24"/>
          <w:shd w:val="clear" w:color="auto" w:fill="FFFFFF"/>
        </w:rPr>
        <w:t>«Безопасные качественные дороги» (Федеральный проект «Дорожная сеть»)</w:t>
      </w:r>
    </w:p>
    <w:p w:rsidR="00D11839" w:rsidRDefault="00D1183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11839" w:rsidRDefault="00D1183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1. Общие положения</w:t>
      </w:r>
    </w:p>
    <w:p w:rsidR="00D11839" w:rsidRDefault="00D1183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15734" w:type="dxa"/>
        <w:tblInd w:w="34" w:type="dxa"/>
        <w:tblLayout w:type="fixed"/>
        <w:tblLook w:val="0000"/>
      </w:tblPr>
      <w:tblGrid>
        <w:gridCol w:w="7794"/>
        <w:gridCol w:w="7940"/>
      </w:tblGrid>
      <w:tr w:rsidR="00D11839">
        <w:trPr>
          <w:trHeight w:val="551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«Дорожник»</w:t>
            </w:r>
          </w:p>
          <w:p w:rsidR="00D11839" w:rsidRDefault="00D118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Куриленко Александр Владимирович</w:t>
            </w:r>
          </w:p>
        </w:tc>
      </w:tr>
      <w:tr w:rsidR="00D11839">
        <w:trPr>
          <w:trHeight w:val="664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"Дорожное хозяйство  на территории ЗАТО г. Радужный Владимирской области"</w:t>
            </w:r>
          </w:p>
        </w:tc>
      </w:tr>
    </w:tbl>
    <w:p w:rsidR="00D11839" w:rsidRDefault="00D11839" w:rsidP="00EB6A93">
      <w:pPr>
        <w:pStyle w:val="af0"/>
        <w:tabs>
          <w:tab w:val="left" w:pos="3119"/>
          <w:tab w:val="left" w:pos="11057"/>
        </w:tabs>
        <w:spacing w:before="219"/>
        <w:ind w:left="0" w:firstLine="0"/>
        <w:rPr>
          <w:b/>
          <w:sz w:val="28"/>
        </w:rPr>
      </w:pPr>
    </w:p>
    <w:p w:rsidR="00D11839" w:rsidRPr="007E53DA" w:rsidRDefault="00D11839" w:rsidP="00EB6A93">
      <w:pPr>
        <w:pStyle w:val="af0"/>
        <w:numPr>
          <w:ilvl w:val="0"/>
          <w:numId w:val="18"/>
        </w:numPr>
        <w:tabs>
          <w:tab w:val="left" w:pos="3119"/>
          <w:tab w:val="left" w:pos="11057"/>
        </w:tabs>
        <w:spacing w:before="219"/>
        <w:jc w:val="center"/>
        <w:rPr>
          <w:b/>
          <w:bCs/>
          <w:sz w:val="28"/>
          <w:szCs w:val="28"/>
        </w:rPr>
      </w:pPr>
      <w:r>
        <w:rPr>
          <w:b/>
          <w:sz w:val="28"/>
        </w:rPr>
        <w:t>Показатели м</w:t>
      </w:r>
      <w:r>
        <w:rPr>
          <w:b/>
          <w:bCs/>
          <w:sz w:val="28"/>
          <w:szCs w:val="28"/>
        </w:rPr>
        <w:t>ероприятий муниципальной программы, реализуемых в составе региональных и/или федеральных проектов</w:t>
      </w:r>
    </w:p>
    <w:p w:rsidR="00D11839" w:rsidRDefault="00D11839">
      <w:pPr>
        <w:pStyle w:val="BodyText"/>
        <w:tabs>
          <w:tab w:val="left" w:pos="11057"/>
        </w:tabs>
        <w:rPr>
          <w:b/>
          <w:sz w:val="12"/>
        </w:rPr>
      </w:pPr>
    </w:p>
    <w:tbl>
      <w:tblPr>
        <w:tblW w:w="16004" w:type="dxa"/>
        <w:tblInd w:w="34" w:type="dxa"/>
        <w:tblLayout w:type="fixed"/>
        <w:tblLook w:val="0000"/>
      </w:tblPr>
      <w:tblGrid>
        <w:gridCol w:w="900"/>
        <w:gridCol w:w="2774"/>
        <w:gridCol w:w="1260"/>
        <w:gridCol w:w="1260"/>
        <w:gridCol w:w="1080"/>
        <w:gridCol w:w="1080"/>
        <w:gridCol w:w="1080"/>
        <w:gridCol w:w="1260"/>
        <w:gridCol w:w="1260"/>
        <w:gridCol w:w="1800"/>
        <w:gridCol w:w="2250"/>
      </w:tblGrid>
      <w:tr w:rsidR="00D11839" w:rsidTr="00C11411">
        <w:trPr>
          <w:trHeight w:val="476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firstLine="57"/>
              <w:rPr>
                <w:sz w:val="28"/>
                <w:szCs w:val="28"/>
              </w:rPr>
            </w:pPr>
            <w:r>
              <w:rPr>
                <w:sz w:val="24"/>
              </w:rPr>
              <w:t>№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ind w:firstLine="5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24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ind w:left="246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Единица измерения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(по ОКЕИ)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C11411">
            <w:pPr>
              <w:pStyle w:val="TableParagraph"/>
              <w:tabs>
                <w:tab w:val="left" w:pos="11057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5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799"/>
              <w:rPr>
                <w:sz w:val="28"/>
                <w:szCs w:val="28"/>
              </w:rPr>
            </w:pPr>
            <w:r>
              <w:rPr>
                <w:sz w:val="24"/>
              </w:rPr>
              <w:t>Значение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6" w:lineRule="exact"/>
              <w:ind w:hanging="57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Ответственный </w:t>
            </w:r>
            <w:r>
              <w:rPr>
                <w:spacing w:val="-1"/>
                <w:sz w:val="24"/>
              </w:rPr>
              <w:t xml:space="preserve">за достижение </w:t>
            </w:r>
            <w:r>
              <w:rPr>
                <w:sz w:val="24"/>
              </w:rPr>
              <w:t>показателя</w:t>
            </w:r>
          </w:p>
        </w:tc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6" w:lineRule="exact"/>
              <w:ind w:left="155" w:right="99" w:hanging="5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Информационная система</w:t>
            </w:r>
          </w:p>
        </w:tc>
      </w:tr>
      <w:tr w:rsidR="00D11839" w:rsidTr="00C11411">
        <w:trPr>
          <w:trHeight w:val="539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31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31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C11411">
            <w:pPr>
              <w:pStyle w:val="TableParagraph"/>
              <w:tabs>
                <w:tab w:val="left" w:pos="972"/>
                <w:tab w:val="left" w:pos="11057"/>
              </w:tabs>
              <w:spacing w:before="131"/>
              <w:ind w:left="-108" w:right="-108"/>
              <w:rPr>
                <w:sz w:val="24"/>
              </w:rPr>
            </w:pPr>
            <w:r>
              <w:rPr>
                <w:sz w:val="24"/>
              </w:rPr>
              <w:t xml:space="preserve">     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C11411" w:rsidRDefault="00D11839" w:rsidP="00C11411">
            <w:pPr>
              <w:pStyle w:val="TableParagraph"/>
              <w:tabs>
                <w:tab w:val="left" w:pos="552"/>
                <w:tab w:val="left" w:pos="11057"/>
              </w:tabs>
              <w:spacing w:before="131"/>
              <w:ind w:left="-108" w:right="3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C11411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2443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839" w:rsidTr="00C11411">
        <w:trPr>
          <w:trHeight w:val="339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02253">
            <w:pPr>
              <w:pStyle w:val="TableParagraph"/>
              <w:tabs>
                <w:tab w:val="left" w:pos="11057"/>
              </w:tabs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BC1B54" w:rsidRDefault="00D11839" w:rsidP="00B02253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D11839" w:rsidTr="00C11411">
        <w:trPr>
          <w:trHeight w:val="439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Доля протяженности дорожной сети автомобильных дорог муниципального образования, включенных в состав Владимирской городской агломерации, соответствующая нормативным требованиям к их транспортно-эксплуатационному состоянию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E53D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88,01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  <w:r>
              <w:rPr>
                <w:sz w:val="20"/>
              </w:rPr>
              <w:t>МКУ «Дорожник»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ФИС СП ГАС 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«Управление»</w:t>
            </w:r>
          </w:p>
        </w:tc>
      </w:tr>
      <w:tr w:rsidR="00D11839" w:rsidTr="00C11411">
        <w:trPr>
          <w:trHeight w:val="88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Снижение количества мест концентрации дорожно-транспортных происшествий (аварийно-опасных участков) на автомобильных дорогах местного значения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E53D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  <w:r>
              <w:rPr>
                <w:sz w:val="20"/>
              </w:rPr>
              <w:t>МКУ «Дорожник»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ФИС СП ГАС 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«Управление»</w:t>
            </w:r>
          </w:p>
        </w:tc>
      </w:tr>
      <w:tr w:rsidR="00D11839" w:rsidTr="00C11411">
        <w:trPr>
          <w:trHeight w:val="8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контрактов на осуществление дорожной деятельности, предусматривающих использование новых технологий и материалов, включенных в Реестр новых и наилучших технологий, материалов и технологических решений повторного применения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E53D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  <w:r>
              <w:rPr>
                <w:sz w:val="20"/>
              </w:rPr>
              <w:t>МКУ «Дорожник»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ФИС СП ГАС 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«Управление»</w:t>
            </w:r>
          </w:p>
        </w:tc>
      </w:tr>
      <w:tr w:rsidR="00D11839" w:rsidTr="00C11411">
        <w:trPr>
          <w:trHeight w:val="8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контрактов на осуществление дорожной деятельности в рамках реализации программы дорожной деятельности, предусматривающих выполнение работ на принципах контракта жизненного цикла, предусматривающего объединение в один контракт различных видов дорожных работ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E53D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  <w:r>
              <w:rPr>
                <w:sz w:val="20"/>
              </w:rPr>
              <w:t>МКУ «Дорожник»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ФИС СП ГАС 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«Управление»</w:t>
            </w:r>
          </w:p>
        </w:tc>
      </w:tr>
      <w:tr w:rsidR="00D11839" w:rsidTr="00C11411">
        <w:trPr>
          <w:trHeight w:val="214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Общая протяженность объектов муниципальной дорожной сети Владимирской городской агломерации, в отношении которых проведены работы по капитальному ремонту или ремонту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E53D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км/год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0,618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  <w:r>
              <w:rPr>
                <w:sz w:val="20"/>
              </w:rPr>
              <w:t>МКУ «Дорожник»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ФИС СП ГАС 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«Управление»</w:t>
            </w:r>
          </w:p>
        </w:tc>
      </w:tr>
    </w:tbl>
    <w:p w:rsidR="00D11839" w:rsidRDefault="00D11839" w:rsidP="00EB6A93">
      <w:pPr>
        <w:pStyle w:val="Heading1"/>
        <w:numPr>
          <w:ilvl w:val="0"/>
          <w:numId w:val="0"/>
        </w:numPr>
        <w:tabs>
          <w:tab w:val="left" w:pos="11057"/>
        </w:tabs>
        <w:jc w:val="center"/>
      </w:pPr>
    </w:p>
    <w:p w:rsidR="00D11839" w:rsidRDefault="00D11839" w:rsidP="00EB6A93">
      <w:pPr>
        <w:pStyle w:val="Heading1"/>
        <w:numPr>
          <w:ilvl w:val="0"/>
          <w:numId w:val="0"/>
        </w:numPr>
        <w:tabs>
          <w:tab w:val="left" w:pos="11057"/>
        </w:tabs>
        <w:jc w:val="center"/>
      </w:pPr>
      <w:r>
        <w:t>3. Перечень мероприятий (результатов) мероприятий муниципальной программы, реализуемых в составе региональных и/или федеральных проектов</w:t>
      </w:r>
    </w:p>
    <w:p w:rsidR="00D11839" w:rsidRDefault="00D11839">
      <w:pPr>
        <w:pStyle w:val="BodyText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6094" w:type="dxa"/>
        <w:tblInd w:w="34" w:type="dxa"/>
        <w:tblLayout w:type="fixed"/>
        <w:tblLook w:val="0000"/>
      </w:tblPr>
      <w:tblGrid>
        <w:gridCol w:w="803"/>
        <w:gridCol w:w="4671"/>
        <w:gridCol w:w="1980"/>
        <w:gridCol w:w="1620"/>
        <w:gridCol w:w="1440"/>
        <w:gridCol w:w="1080"/>
        <w:gridCol w:w="1080"/>
        <w:gridCol w:w="1080"/>
        <w:gridCol w:w="1080"/>
        <w:gridCol w:w="90"/>
        <w:gridCol w:w="1170"/>
      </w:tblGrid>
      <w:tr w:rsidR="00D11839" w:rsidTr="00C11411">
        <w:trPr>
          <w:trHeight w:val="420"/>
        </w:trPr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b/>
              </w:rPr>
            </w:pPr>
          </w:p>
          <w:p w:rsidR="00D11839" w:rsidRDefault="00D11839">
            <w:pPr>
              <w:pStyle w:val="TableParagraph"/>
              <w:tabs>
                <w:tab w:val="left" w:pos="11057"/>
              </w:tabs>
              <w:ind w:left="107" w:right="79" w:firstLine="48"/>
              <w:rPr>
                <w:sz w:val="28"/>
                <w:szCs w:val="28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4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2" w:right="-144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7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Единица измерения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(по</w:t>
            </w:r>
            <w:r>
              <w:rPr>
                <w:spacing w:val="-13"/>
                <w:sz w:val="24"/>
              </w:rPr>
              <w:t xml:space="preserve"> О</w:t>
            </w:r>
            <w:r>
              <w:rPr>
                <w:sz w:val="24"/>
              </w:rPr>
              <w:t>КЕИ)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C11411">
            <w:pPr>
              <w:pStyle w:val="TableParagraph"/>
              <w:tabs>
                <w:tab w:val="left" w:pos="1332"/>
                <w:tab w:val="left" w:pos="11057"/>
              </w:tabs>
              <w:ind w:left="123" w:right="100" w:firstLine="62"/>
              <w:rPr>
                <w:sz w:val="28"/>
                <w:szCs w:val="28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5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75"/>
              <w:ind w:left="-56"/>
              <w:jc w:val="center"/>
              <w:rPr>
                <w:sz w:val="24"/>
              </w:rPr>
            </w:pPr>
            <w:r>
              <w:rPr>
                <w:sz w:val="24"/>
              </w:rPr>
              <w:t>Значения мероприятия (результата) по годам</w:t>
            </w:r>
          </w:p>
        </w:tc>
      </w:tr>
      <w:tr w:rsidR="00D11839" w:rsidTr="00C11411">
        <w:trPr>
          <w:trHeight w:val="383"/>
        </w:trPr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839" w:rsidRDefault="00D1183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Default="00D11839" w:rsidP="00C11411">
            <w:pPr>
              <w:pStyle w:val="TableParagraph"/>
              <w:tabs>
                <w:tab w:val="left" w:pos="792"/>
                <w:tab w:val="left" w:pos="11057"/>
              </w:tabs>
              <w:spacing w:before="164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Default="00D11839" w:rsidP="00C11411">
            <w:pPr>
              <w:pStyle w:val="TableParagraph"/>
              <w:tabs>
                <w:tab w:val="left" w:pos="11057"/>
              </w:tabs>
              <w:spacing w:before="164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Default="00D11839" w:rsidP="00C11411">
            <w:pPr>
              <w:pStyle w:val="TableParagraph"/>
              <w:tabs>
                <w:tab w:val="left" w:pos="11057"/>
              </w:tabs>
              <w:spacing w:before="164"/>
              <w:ind w:right="15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C11411">
            <w:pPr>
              <w:pStyle w:val="TableParagraph"/>
              <w:tabs>
                <w:tab w:val="left" w:pos="11057"/>
              </w:tabs>
              <w:spacing w:before="164"/>
              <w:ind w:right="150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C11411">
            <w:pPr>
              <w:pStyle w:val="TableParagraph"/>
              <w:tabs>
                <w:tab w:val="left" w:pos="11057"/>
              </w:tabs>
              <w:spacing w:before="20"/>
              <w:ind w:right="150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</w:tr>
      <w:tr w:rsidR="00D11839" w:rsidTr="00C11411">
        <w:trPr>
          <w:trHeight w:val="316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11839">
        <w:trPr>
          <w:trHeight w:val="529"/>
        </w:trPr>
        <w:tc>
          <w:tcPr>
            <w:tcW w:w="160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Задача: Реализация расходов на приведение в нормативное состояние сети автомобильных дорог общего пользования местного значения городской агломерации</w:t>
            </w:r>
          </w:p>
        </w:tc>
      </w:tr>
      <w:tr w:rsidR="00D11839" w:rsidTr="00C11411">
        <w:trPr>
          <w:trHeight w:val="529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  <w:rPr>
                <w:sz w:val="24"/>
              </w:rPr>
            </w:pPr>
            <w:r>
              <w:rPr>
                <w:sz w:val="24"/>
              </w:rPr>
              <w:t>Ремонт автомобильной дороги от КПП на въезде в город до перекрестка у жилого дома № 1 1квартала (участок автомобильной дороги от производственной базы "Фаэтон" до производственной базы АО "Городской узел связи г. Радужный")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0,618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D11839" w:rsidTr="00C11411">
        <w:trPr>
          <w:trHeight w:val="591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4"/>
              </w:rPr>
            </w:pPr>
            <w:r>
              <w:rPr>
                <w:sz w:val="24"/>
              </w:rPr>
              <w:t>Ремонт автомобильных дорог общего пользования местного значения на территории ЗАТО г. Радужный Владимирской области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D11839" w:rsidRDefault="00D11839" w:rsidP="00D50188">
      <w:pPr>
        <w:pStyle w:val="Heading1"/>
        <w:numPr>
          <w:ilvl w:val="0"/>
          <w:numId w:val="0"/>
        </w:numPr>
        <w:jc w:val="center"/>
      </w:pPr>
    </w:p>
    <w:p w:rsidR="00D11839" w:rsidRDefault="00D11839" w:rsidP="00D50188">
      <w:pPr>
        <w:pStyle w:val="Heading1"/>
        <w:numPr>
          <w:ilvl w:val="0"/>
          <w:numId w:val="0"/>
        </w:numPr>
        <w:jc w:val="center"/>
      </w:pPr>
      <w:r>
        <w:t>4.Финансовое обеспечение мероприятий муниципальной программы, реализуемых в составе региональных и/или</w:t>
      </w:r>
    </w:p>
    <w:p w:rsidR="00D11839" w:rsidRDefault="00D11839" w:rsidP="0082443D">
      <w:pPr>
        <w:pStyle w:val="Heading1"/>
        <w:numPr>
          <w:ilvl w:val="0"/>
          <w:numId w:val="0"/>
        </w:numPr>
        <w:ind w:left="360"/>
        <w:jc w:val="center"/>
      </w:pPr>
      <w:r>
        <w:t>федеральных проектов</w:t>
      </w:r>
    </w:p>
    <w:p w:rsidR="00D11839" w:rsidRDefault="00D11839">
      <w:pPr>
        <w:pStyle w:val="BodyText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914" w:type="dxa"/>
        <w:tblInd w:w="34" w:type="dxa"/>
        <w:tblLayout w:type="fixed"/>
        <w:tblLook w:val="0000"/>
      </w:tblPr>
      <w:tblGrid>
        <w:gridCol w:w="5849"/>
        <w:gridCol w:w="1785"/>
        <w:gridCol w:w="1440"/>
        <w:gridCol w:w="1080"/>
        <w:gridCol w:w="1080"/>
        <w:gridCol w:w="1080"/>
        <w:gridCol w:w="1080"/>
        <w:gridCol w:w="1080"/>
        <w:gridCol w:w="1440"/>
      </w:tblGrid>
      <w:tr w:rsidR="00D11839" w:rsidTr="00C11411">
        <w:trPr>
          <w:trHeight w:val="545"/>
        </w:trPr>
        <w:tc>
          <w:tcPr>
            <w:tcW w:w="5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D11839" w:rsidRPr="00507C71" w:rsidRDefault="00D11839" w:rsidP="00507C71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4"/>
              </w:rPr>
            </w:pPr>
            <w:r w:rsidRPr="00507C71">
              <w:rPr>
                <w:sz w:val="24"/>
              </w:rPr>
              <w:t xml:space="preserve">Наименование структурного элемента/ мероприятия (результата) / </w:t>
            </w:r>
          </w:p>
          <w:p w:rsidR="00D11839" w:rsidRPr="00507C71" w:rsidRDefault="00D11839" w:rsidP="00507C71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4"/>
                <w:szCs w:val="28"/>
              </w:rPr>
            </w:pPr>
            <w:r w:rsidRPr="00507C71">
              <w:rPr>
                <w:sz w:val="24"/>
              </w:rPr>
              <w:t xml:space="preserve"> Источника финансового обеспечения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8"/>
                <w:szCs w:val="28"/>
              </w:rPr>
            </w:pPr>
            <w:r>
              <w:t>ГРБС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8"/>
                <w:szCs w:val="28"/>
              </w:rPr>
            </w:pPr>
            <w:r>
              <w:t>КБК</w:t>
            </w:r>
          </w:p>
        </w:tc>
        <w:tc>
          <w:tcPr>
            <w:tcW w:w="8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Объем финансового </w:t>
            </w:r>
            <w:r>
              <w:rPr>
                <w:spacing w:val="-1"/>
                <w:sz w:val="24"/>
              </w:rPr>
              <w:t>обеспечения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>
              <w:rPr>
                <w:spacing w:val="-1"/>
                <w:sz w:val="24"/>
              </w:rPr>
              <w:t xml:space="preserve">по годам </w:t>
            </w:r>
            <w:r>
              <w:rPr>
                <w:sz w:val="24"/>
              </w:rPr>
              <w:t>реализации, тыс.рублей</w:t>
            </w:r>
          </w:p>
        </w:tc>
      </w:tr>
      <w:tr w:rsidR="00D11839" w:rsidTr="00C11411">
        <w:trPr>
          <w:trHeight w:val="448"/>
        </w:trPr>
        <w:tc>
          <w:tcPr>
            <w:tcW w:w="5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spacing w:before="80"/>
              <w:jc w:val="center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C11411">
            <w:pPr>
              <w:pStyle w:val="TableParagraph"/>
              <w:tabs>
                <w:tab w:val="left" w:pos="11057"/>
              </w:tabs>
              <w:spacing w:before="8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spacing w:before="80"/>
              <w:ind w:right="-60"/>
              <w:rPr>
                <w:sz w:val="24"/>
              </w:rPr>
            </w:pPr>
            <w:r>
              <w:rPr>
                <w:sz w:val="24"/>
              </w:rPr>
              <w:t xml:space="preserve">    2026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spacing w:before="80"/>
              <w:ind w:left="353" w:right="341" w:hanging="440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  2027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82443D" w:rsidRDefault="00D11839" w:rsidP="0082443D">
            <w:pPr>
              <w:pStyle w:val="TableParagraph"/>
              <w:tabs>
                <w:tab w:val="left" w:pos="11057"/>
              </w:tabs>
              <w:spacing w:before="80"/>
              <w:ind w:left="353" w:right="341" w:hanging="4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2443D">
              <w:rPr>
                <w:sz w:val="24"/>
                <w:szCs w:val="24"/>
              </w:rPr>
              <w:t>2028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82443D" w:rsidRDefault="00D11839" w:rsidP="00C11411">
            <w:pPr>
              <w:pStyle w:val="TableParagraph"/>
              <w:tabs>
                <w:tab w:val="left" w:pos="11057"/>
              </w:tabs>
              <w:spacing w:before="80"/>
              <w:ind w:left="353" w:right="-108" w:hanging="4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80"/>
              <w:ind w:left="267" w:right="254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D11839" w:rsidTr="00885DC5">
        <w:trPr>
          <w:trHeight w:val="282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8"/>
              <w:jc w:val="center"/>
              <w:rPr>
                <w:sz w:val="28"/>
                <w:szCs w:val="28"/>
              </w:rPr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49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right="-6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11839" w:rsidTr="00885DC5">
        <w:trPr>
          <w:trHeight w:val="342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b/>
                <w:spacing w:val="-5"/>
                <w:sz w:val="24"/>
              </w:rPr>
              <w:t>Мероприятия муниципальной программы, реализуемые в составе</w:t>
            </w:r>
            <w:r>
              <w:rPr>
                <w:b/>
                <w:sz w:val="24"/>
                <w:szCs w:val="24"/>
              </w:rPr>
              <w:t xml:space="preserve"> регионального проекта «Региональная и местная дорожная сеть», федерального проекта «Дорожная сеть», </w:t>
            </w:r>
            <w:r>
              <w:rPr>
                <w:b/>
                <w:iCs/>
                <w:sz w:val="24"/>
                <w:szCs w:val="24"/>
                <w:shd w:val="clear" w:color="auto" w:fill="FFFFFF"/>
              </w:rPr>
              <w:t>национального проекта «</w:t>
            </w:r>
            <w:r>
              <w:rPr>
                <w:b/>
                <w:iCs/>
                <w:color w:val="000000"/>
                <w:sz w:val="24"/>
                <w:szCs w:val="24"/>
                <w:shd w:val="clear" w:color="auto" w:fill="FFFFFF"/>
              </w:rPr>
              <w:t>Безопасные качественные дороги».</w:t>
            </w:r>
          </w:p>
          <w:p w:rsidR="00D11839" w:rsidRDefault="00D118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(Финансовое обеспечение дорожной деятельности в рамках реализации национального проекта 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-3"/>
                <w:sz w:val="24"/>
                <w:szCs w:val="24"/>
                <w:shd w:val="clear" w:color="auto" w:fill="FFFFFF"/>
              </w:rPr>
              <w:t>«Безопасные качественные дороги» (Федеральный проект «Дорожная сеть»)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jc w:val="center"/>
              <w:rPr>
                <w:sz w:val="28"/>
                <w:szCs w:val="28"/>
              </w:rPr>
            </w:pPr>
            <w:r>
              <w:rPr>
                <w:b/>
                <w:spacing w:val="-3"/>
                <w:sz w:val="24"/>
              </w:rPr>
              <w:t>(</w:t>
            </w:r>
            <w:r>
              <w:rPr>
                <w:b/>
                <w:sz w:val="24"/>
              </w:rPr>
              <w:t>всего),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 том числе: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107"/>
              <w:rPr>
                <w:i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b/>
              </w:rPr>
            </w:pPr>
            <w:r>
              <w:rPr>
                <w:b/>
              </w:rPr>
              <w:t>7 626,30037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b/>
              </w:rPr>
            </w:pPr>
            <w:r>
              <w:rPr>
                <w:b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b/>
              </w:rPr>
            </w:pPr>
            <w:r>
              <w:rPr>
                <w:b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b/>
              </w:rPr>
            </w:pPr>
            <w:r>
              <w:rPr>
                <w:b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  <w:rPr>
                <w:b/>
              </w:rPr>
            </w:pPr>
            <w:r>
              <w:rPr>
                <w:b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  <w:rPr>
                <w:b/>
              </w:rPr>
            </w:pPr>
            <w:r>
              <w:rPr>
                <w:b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b/>
              </w:rPr>
            </w:pPr>
            <w:r>
              <w:rPr>
                <w:b/>
              </w:rPr>
              <w:t>7 626,30037</w:t>
            </w:r>
          </w:p>
        </w:tc>
      </w:tr>
      <w:tr w:rsidR="00D11839" w:rsidTr="00885DC5">
        <w:trPr>
          <w:trHeight w:val="416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27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</w:tr>
      <w:tr w:rsidR="00D11839" w:rsidTr="00885DC5">
        <w:trPr>
          <w:trHeight w:val="405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11411" w:rsidRDefault="00D11839">
            <w:pPr>
              <w:pStyle w:val="TableParagraph"/>
              <w:tabs>
                <w:tab w:val="left" w:pos="11057"/>
              </w:tabs>
              <w:spacing w:line="255" w:lineRule="exact"/>
              <w:ind w:left="-123" w:firstLine="123"/>
              <w:jc w:val="center"/>
              <w:rPr>
                <w:sz w:val="16"/>
                <w:szCs w:val="16"/>
              </w:rPr>
            </w:pPr>
            <w:r w:rsidRPr="00C11411">
              <w:rPr>
                <w:sz w:val="16"/>
                <w:szCs w:val="16"/>
              </w:rPr>
              <w:t>7350409131R1</w:t>
            </w:r>
            <w:r w:rsidRPr="00C11411">
              <w:rPr>
                <w:sz w:val="16"/>
                <w:szCs w:val="16"/>
                <w:lang w:val="en-US"/>
              </w:rPr>
              <w:t>A</w:t>
            </w:r>
            <w:r w:rsidRPr="00C11411">
              <w:rPr>
                <w:sz w:val="16"/>
                <w:szCs w:val="16"/>
              </w:rPr>
              <w:t>393D</w:t>
            </w:r>
            <w:r w:rsidRPr="00C11411">
              <w:rPr>
                <w:sz w:val="16"/>
                <w:szCs w:val="16"/>
                <w:lang w:val="en-US"/>
              </w:rPr>
              <w:t xml:space="preserve"> (7539)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6 000,00000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6 000,00000</w:t>
            </w:r>
          </w:p>
        </w:tc>
      </w:tr>
      <w:tr w:rsidR="00D11839" w:rsidTr="00885DC5">
        <w:trPr>
          <w:trHeight w:val="294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11411" w:rsidRDefault="00D11839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z w:val="16"/>
                <w:szCs w:val="16"/>
              </w:rPr>
            </w:pPr>
            <w:r w:rsidRPr="00C11411">
              <w:rPr>
                <w:sz w:val="16"/>
                <w:szCs w:val="16"/>
              </w:rPr>
              <w:t>7350409131R1</w:t>
            </w:r>
            <w:r w:rsidRPr="00C11411">
              <w:rPr>
                <w:sz w:val="16"/>
                <w:szCs w:val="16"/>
                <w:lang w:val="en-US"/>
              </w:rPr>
              <w:t>A</w:t>
            </w:r>
            <w:r w:rsidRPr="00C11411">
              <w:rPr>
                <w:sz w:val="16"/>
                <w:szCs w:val="16"/>
              </w:rPr>
              <w:t>393D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1 626,30037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lang w:val="en-US"/>
              </w:rPr>
            </w:pPr>
            <w:r>
              <w:t>1 626,30037</w:t>
            </w:r>
          </w:p>
        </w:tc>
      </w:tr>
      <w:tr w:rsidR="00D11839" w:rsidTr="00885DC5">
        <w:trPr>
          <w:trHeight w:val="253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11411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jc w:val="center"/>
              <w:rPr>
                <w:sz w:val="16"/>
                <w:szCs w:val="16"/>
              </w:rPr>
            </w:pPr>
            <w:r w:rsidRPr="00C11411"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</w:tr>
      <w:tr w:rsidR="00D11839" w:rsidTr="00885DC5">
        <w:trPr>
          <w:trHeight w:val="338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5"/>
              <w:ind w:left="-40"/>
              <w:rPr>
                <w:sz w:val="28"/>
                <w:szCs w:val="28"/>
              </w:rPr>
            </w:pPr>
            <w:r>
              <w:rPr>
                <w:sz w:val="24"/>
              </w:rPr>
              <w:t>1. Мероприятие «Ремонт автомобильной дороги от КПП на въезде в город до перекрестка у жилого дома № 1 1квартала (участок автомобильной дороги от производственной базы "Фаэтон" до производственной базы АО "Городской узел связи г. Радужный")», всего, в том числе: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11411" w:rsidRDefault="00D11839">
            <w:pPr>
              <w:pStyle w:val="TableParagraph"/>
              <w:tabs>
                <w:tab w:val="left" w:pos="11057"/>
              </w:tabs>
              <w:spacing w:before="25"/>
              <w:ind w:left="107"/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lang w:val="en-US"/>
              </w:rPr>
            </w:pPr>
            <w:r>
              <w:t>7 626,3</w:t>
            </w:r>
            <w:r>
              <w:rPr>
                <w:lang w:val="en-US"/>
              </w:rPr>
              <w:t>00</w:t>
            </w:r>
            <w:r>
              <w:t>37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lang w:val="en-US"/>
              </w:rPr>
            </w:pPr>
            <w:r>
              <w:t>7 626,30037</w:t>
            </w:r>
          </w:p>
        </w:tc>
      </w:tr>
      <w:tr w:rsidR="00D11839" w:rsidTr="00885DC5">
        <w:trPr>
          <w:trHeight w:val="352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11411" w:rsidRDefault="00D11839">
            <w:pPr>
              <w:pStyle w:val="TableParagraph"/>
              <w:tabs>
                <w:tab w:val="left" w:pos="11057"/>
              </w:tabs>
              <w:spacing w:line="261" w:lineRule="exact"/>
              <w:ind w:left="278"/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</w:tr>
      <w:tr w:rsidR="00D11839" w:rsidTr="00885DC5">
        <w:trPr>
          <w:trHeight w:val="369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11411" w:rsidRDefault="00D11839">
            <w:pPr>
              <w:pStyle w:val="TableParagraph"/>
              <w:tabs>
                <w:tab w:val="left" w:pos="11057"/>
              </w:tabs>
              <w:spacing w:line="255" w:lineRule="exact"/>
              <w:ind w:left="-123" w:firstLine="123"/>
              <w:jc w:val="center"/>
              <w:rPr>
                <w:sz w:val="16"/>
                <w:szCs w:val="16"/>
              </w:rPr>
            </w:pPr>
            <w:r w:rsidRPr="00C11411">
              <w:rPr>
                <w:sz w:val="16"/>
                <w:szCs w:val="16"/>
              </w:rPr>
              <w:t>7350409131R1</w:t>
            </w:r>
            <w:r w:rsidRPr="00C11411">
              <w:rPr>
                <w:sz w:val="16"/>
                <w:szCs w:val="16"/>
                <w:lang w:val="en-US"/>
              </w:rPr>
              <w:t>A</w:t>
            </w:r>
            <w:r w:rsidRPr="00C11411">
              <w:rPr>
                <w:sz w:val="16"/>
                <w:szCs w:val="16"/>
              </w:rPr>
              <w:t>393D</w:t>
            </w:r>
            <w:r w:rsidRPr="00C11411">
              <w:rPr>
                <w:sz w:val="16"/>
                <w:szCs w:val="16"/>
                <w:lang w:val="en-US"/>
              </w:rPr>
              <w:t xml:space="preserve"> (7539)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6 000,00000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6 000,00000</w:t>
            </w:r>
          </w:p>
        </w:tc>
      </w:tr>
      <w:tr w:rsidR="00D11839" w:rsidTr="00885DC5">
        <w:trPr>
          <w:trHeight w:val="366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z w:val="28"/>
                <w:szCs w:val="28"/>
              </w:rPr>
            </w:pPr>
            <w:r>
              <w:t>Бюджет МО ЗАТО г. Радужный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11411" w:rsidRDefault="00D11839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z w:val="16"/>
                <w:szCs w:val="16"/>
              </w:rPr>
            </w:pPr>
            <w:r w:rsidRPr="00C11411">
              <w:rPr>
                <w:sz w:val="16"/>
                <w:szCs w:val="16"/>
              </w:rPr>
              <w:t>7350409131R1</w:t>
            </w:r>
            <w:r w:rsidRPr="00C11411">
              <w:rPr>
                <w:sz w:val="16"/>
                <w:szCs w:val="16"/>
                <w:lang w:val="en-US"/>
              </w:rPr>
              <w:t>A</w:t>
            </w:r>
            <w:r w:rsidRPr="00C11411">
              <w:rPr>
                <w:sz w:val="16"/>
                <w:szCs w:val="16"/>
              </w:rPr>
              <w:t>393D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lang w:val="en-US"/>
              </w:rPr>
            </w:pPr>
            <w:r>
              <w:t>1 626,3</w:t>
            </w:r>
            <w:r>
              <w:rPr>
                <w:lang w:val="en-US"/>
              </w:rPr>
              <w:t>00</w:t>
            </w:r>
            <w:r>
              <w:t>37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2443D">
            <w:pPr>
              <w:pStyle w:val="TableParagraph"/>
              <w:tabs>
                <w:tab w:val="left" w:pos="11057"/>
              </w:tabs>
              <w:jc w:val="center"/>
            </w:pPr>
            <w:r>
              <w:t>0,0000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lang w:val="en-US"/>
              </w:rPr>
            </w:pPr>
            <w:r>
              <w:t>1 626,30037</w:t>
            </w:r>
          </w:p>
        </w:tc>
      </w:tr>
      <w:tr w:rsidR="00D11839" w:rsidTr="00885DC5">
        <w:trPr>
          <w:trHeight w:val="76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11411" w:rsidRDefault="00D11839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z w:val="16"/>
                <w:szCs w:val="16"/>
              </w:rPr>
            </w:pPr>
            <w:r w:rsidRPr="00C11411"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</w:tr>
      <w:tr w:rsidR="00D11839" w:rsidTr="00885DC5">
        <w:trPr>
          <w:trHeight w:val="74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-40" w:firstLine="40"/>
              <w:rPr>
                <w:sz w:val="24"/>
              </w:rPr>
            </w:pPr>
            <w:r>
              <w:rPr>
                <w:sz w:val="24"/>
              </w:rPr>
              <w:t>2. Мероприятие «Ремонт автомобильных дорог общего пользования местного значения на территории ЗАТО г. Радужный Владимирской области», всего, в том числе: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11411" w:rsidRDefault="00D11839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-2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</w:tr>
      <w:tr w:rsidR="00D11839" w:rsidTr="00885DC5">
        <w:trPr>
          <w:trHeight w:val="74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11411" w:rsidRDefault="00D11839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z w:val="16"/>
                <w:szCs w:val="16"/>
              </w:rPr>
            </w:pPr>
            <w:r w:rsidRPr="00C11411"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</w:tr>
      <w:tr w:rsidR="00D11839" w:rsidTr="00885DC5">
        <w:trPr>
          <w:trHeight w:val="74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11411" w:rsidRDefault="00D11839">
            <w:pPr>
              <w:pStyle w:val="TableParagraph"/>
              <w:tabs>
                <w:tab w:val="left" w:pos="11057"/>
              </w:tabs>
              <w:spacing w:line="255" w:lineRule="exact"/>
              <w:ind w:left="-123" w:firstLine="123"/>
              <w:jc w:val="center"/>
              <w:rPr>
                <w:sz w:val="16"/>
                <w:szCs w:val="16"/>
              </w:rPr>
            </w:pPr>
            <w:r w:rsidRPr="00C11411">
              <w:rPr>
                <w:sz w:val="16"/>
                <w:szCs w:val="16"/>
              </w:rPr>
              <w:t>7350409131R1</w:t>
            </w:r>
            <w:r w:rsidRPr="00C11411">
              <w:rPr>
                <w:sz w:val="16"/>
                <w:szCs w:val="16"/>
                <w:lang w:val="en-US"/>
              </w:rPr>
              <w:t>A</w:t>
            </w:r>
            <w:r w:rsidRPr="00C11411">
              <w:rPr>
                <w:sz w:val="16"/>
                <w:szCs w:val="16"/>
              </w:rPr>
              <w:t>393D</w:t>
            </w:r>
            <w:r w:rsidRPr="00C11411">
              <w:rPr>
                <w:sz w:val="16"/>
                <w:szCs w:val="16"/>
                <w:lang w:val="en-US"/>
              </w:rPr>
              <w:t xml:space="preserve"> (7539)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</w:tr>
      <w:tr w:rsidR="00D11839" w:rsidTr="00885DC5">
        <w:trPr>
          <w:trHeight w:val="322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11411" w:rsidRDefault="00D11839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z w:val="16"/>
                <w:szCs w:val="16"/>
              </w:rPr>
            </w:pPr>
            <w:r w:rsidRPr="00C11411">
              <w:rPr>
                <w:sz w:val="16"/>
                <w:szCs w:val="16"/>
              </w:rPr>
              <w:t>7350409131R1</w:t>
            </w:r>
            <w:r w:rsidRPr="00C11411">
              <w:rPr>
                <w:sz w:val="16"/>
                <w:szCs w:val="16"/>
                <w:lang w:val="en-US"/>
              </w:rPr>
              <w:t>A</w:t>
            </w:r>
            <w:r w:rsidRPr="00C11411">
              <w:rPr>
                <w:sz w:val="16"/>
                <w:szCs w:val="16"/>
              </w:rPr>
              <w:t>393D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</w:tr>
      <w:tr w:rsidR="00D11839" w:rsidTr="00885DC5">
        <w:trPr>
          <w:trHeight w:val="156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85DC5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</w:tr>
    </w:tbl>
    <w:p w:rsidR="00D11839" w:rsidRDefault="00D11839" w:rsidP="00EB6A93">
      <w:pPr>
        <w:pStyle w:val="Heading1"/>
        <w:numPr>
          <w:ilvl w:val="0"/>
          <w:numId w:val="0"/>
        </w:numPr>
        <w:tabs>
          <w:tab w:val="left" w:pos="11057"/>
        </w:tabs>
      </w:pPr>
    </w:p>
    <w:p w:rsidR="00D11839" w:rsidRPr="00885DC5" w:rsidRDefault="00D11839" w:rsidP="00885DC5">
      <w:pPr>
        <w:pStyle w:val="BodyText"/>
      </w:pPr>
    </w:p>
    <w:p w:rsidR="00D11839" w:rsidRDefault="00D11839">
      <w:pPr>
        <w:pStyle w:val="Heading1"/>
        <w:numPr>
          <w:ilvl w:val="0"/>
          <w:numId w:val="0"/>
        </w:numPr>
        <w:tabs>
          <w:tab w:val="left" w:pos="11057"/>
        </w:tabs>
        <w:ind w:left="567"/>
        <w:jc w:val="center"/>
      </w:pPr>
      <w:r>
        <w:t xml:space="preserve">5. План реализации мероприятий муниципальной программы, реализуемых в составе региональных и/или </w:t>
      </w:r>
    </w:p>
    <w:p w:rsidR="00D11839" w:rsidRDefault="00D11839">
      <w:pPr>
        <w:pStyle w:val="Heading1"/>
        <w:numPr>
          <w:ilvl w:val="0"/>
          <w:numId w:val="0"/>
        </w:numPr>
        <w:tabs>
          <w:tab w:val="left" w:pos="11057"/>
        </w:tabs>
        <w:ind w:left="567"/>
        <w:jc w:val="center"/>
        <w:rPr>
          <w:spacing w:val="-3"/>
        </w:rPr>
      </w:pPr>
      <w:r>
        <w:t>федеральных проектов</w:t>
      </w:r>
    </w:p>
    <w:p w:rsidR="00D11839" w:rsidRDefault="00D11839">
      <w:pPr>
        <w:pStyle w:val="BodyText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930" w:type="dxa"/>
        <w:tblInd w:w="34" w:type="dxa"/>
        <w:tblLayout w:type="fixed"/>
        <w:tblLook w:val="0000"/>
      </w:tblPr>
      <w:tblGrid>
        <w:gridCol w:w="7454"/>
        <w:gridCol w:w="2160"/>
        <w:gridCol w:w="2160"/>
        <w:gridCol w:w="1980"/>
        <w:gridCol w:w="2176"/>
      </w:tblGrid>
      <w:tr w:rsidR="00D11839" w:rsidTr="00BF2801">
        <w:trPr>
          <w:trHeight w:val="646"/>
        </w:trPr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Задача, мероприятие(результат)/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контрольная точка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наступления контрольной 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8"/>
                <w:szCs w:val="28"/>
              </w:rPr>
            </w:pPr>
            <w:r>
              <w:t>Куриленко А.В.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система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(источник данных)</w:t>
            </w:r>
          </w:p>
        </w:tc>
      </w:tr>
      <w:tr w:rsidR="00D11839" w:rsidTr="00BF2801">
        <w:trPr>
          <w:trHeight w:val="273"/>
        </w:trPr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11839">
        <w:trPr>
          <w:trHeight w:val="315"/>
        </w:trPr>
        <w:tc>
          <w:tcPr>
            <w:tcW w:w="15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32"/>
              <w:ind w:left="7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Задача: Реализация расходов на приведение в нормативное состояние сети автомобильных дорог общего пользования местного значения городской агломерации</w:t>
            </w:r>
          </w:p>
        </w:tc>
      </w:tr>
      <w:tr w:rsidR="00D11839" w:rsidTr="00BF2801">
        <w:trPr>
          <w:trHeight w:val="314"/>
        </w:trPr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8"/>
                <w:szCs w:val="28"/>
              </w:rPr>
            </w:pPr>
            <w:r>
              <w:rPr>
                <w:iCs/>
                <w:sz w:val="24"/>
                <w:szCs w:val="24"/>
              </w:rPr>
              <w:t xml:space="preserve">1. Мероприятие </w:t>
            </w:r>
            <w:r>
              <w:rPr>
                <w:sz w:val="24"/>
              </w:rPr>
              <w:t>«Ремонт автомобильной дороги от КПП на въезде в город до перекрестка у жилого дома № 1 1квартала (участок автомобильной дороги от производственной базы "Фаэтон" до производственной базы АО "Городской узел связи г. Радужный")»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i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ФИС СП ГАС «Управление»</w:t>
            </w:r>
          </w:p>
        </w:tc>
      </w:tr>
      <w:tr w:rsidR="00D11839" w:rsidTr="00BF2801">
        <w:trPr>
          <w:trHeight w:val="314"/>
        </w:trPr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8"/>
                <w:szCs w:val="28"/>
              </w:rPr>
            </w:pPr>
            <w:r>
              <w:t>Контрольная точка №1:</w:t>
            </w:r>
          </w:p>
          <w:p w:rsidR="00D11839" w:rsidRDefault="00D1183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 Министерством транспорта и дорожного хозяйства Владимирской области заключено соглашение </w:t>
            </w:r>
            <w:r>
              <w:rPr>
                <w:rFonts w:ascii="Times New Roman" w:hAnsi="Times New Roman" w:cs="Times New Roman"/>
                <w:lang w:eastAsia="ru-RU"/>
              </w:rPr>
              <w:t>о предоставлении субсидии на финансовое обеспечение дорожной деятельности в рамках реализации национального проекта «Безопасные качественные дороги» из областного бюджета бюджету муниципального образования ЗАТО город Радужный Владимирской области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11839" w:rsidRDefault="00D11839" w:rsidP="0064416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 квартал</w:t>
            </w:r>
          </w:p>
          <w:p w:rsidR="00D11839" w:rsidRDefault="00D11839" w:rsidP="0064416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2024 года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Соглашение о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предоставлении субсидии на финансовое обеспечение дорожной деятельности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D11839" w:rsidTr="00BF2801">
        <w:trPr>
          <w:trHeight w:val="314"/>
        </w:trPr>
        <w:tc>
          <w:tcPr>
            <w:tcW w:w="7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22"/>
              <w:spacing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№2:</w:t>
            </w:r>
          </w:p>
          <w:p w:rsidR="00D11839" w:rsidRDefault="00D11839">
            <w:pPr>
              <w:pStyle w:val="22"/>
              <w:spacing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Участником муниципального проекта обеспечено заключение контрактов на выполнение мероприятий, необходимых для реализации и достижения целевых показателей регионального проекта на 2024 год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май 2024 года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hd w:val="clear" w:color="auto" w:fill="FFFFFF"/>
              <w:tabs>
                <w:tab w:val="left" w:pos="11057"/>
              </w:tabs>
              <w:spacing w:line="247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заключении контрактов</w:t>
            </w:r>
          </w:p>
        </w:tc>
        <w:tc>
          <w:tcPr>
            <w:tcW w:w="21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D11839" w:rsidTr="00BF2801">
        <w:trPr>
          <w:trHeight w:val="314"/>
        </w:trPr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Контрольная точка №3:</w:t>
            </w:r>
          </w:p>
          <w:p w:rsidR="00D11839" w:rsidRDefault="00D11839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Обеспечено выполнение мероприятий, предусмотренные региональным проектом в 2024 году, в том числе приемка выполнения соответствующих работ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июнь — август 2024 года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Акты приемки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выполненных работ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11839" w:rsidTr="00BF2801">
        <w:trPr>
          <w:trHeight w:val="314"/>
        </w:trPr>
        <w:tc>
          <w:tcPr>
            <w:tcW w:w="7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shd w:val="clear" w:color="auto" w:fill="FFFFFF"/>
              <w:tabs>
                <w:tab w:val="left" w:pos="11057"/>
              </w:tabs>
              <w:spacing w:after="120" w:line="247" w:lineRule="exac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Контрольная точка №4:</w:t>
            </w:r>
          </w:p>
          <w:p w:rsidR="00D11839" w:rsidRDefault="00D11839">
            <w:pPr>
              <w:widowControl w:val="0"/>
              <w:shd w:val="clear" w:color="auto" w:fill="FFFFFF"/>
              <w:tabs>
                <w:tab w:val="left" w:pos="11057"/>
              </w:tabs>
              <w:spacing w:after="120" w:line="247" w:lineRule="exac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Выполнены дорожные работы в целях приведения в нормативное состояние, снижения уровня перегрузки и ликвидации мест концентрации дорожно-транспортных происшествий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август 2024 год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ListParagraph"/>
              <w:widowControl w:val="0"/>
              <w:shd w:val="clear" w:color="auto" w:fill="FFFFFF"/>
              <w:tabs>
                <w:tab w:val="left" w:pos="989"/>
              </w:tabs>
              <w:spacing w:line="240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выполненных работах</w:t>
            </w:r>
          </w:p>
        </w:tc>
        <w:tc>
          <w:tcPr>
            <w:tcW w:w="21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11839" w:rsidTr="00BF2801">
        <w:trPr>
          <w:trHeight w:val="314"/>
        </w:trPr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2. Мероприятие «Ремонт автомобильных дорог общего пользования местного значения на территории ЗАТО г. Радужный Владимирской области», всего, в том числе: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i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34"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ФИС СП ГАС «Управление»</w:t>
            </w:r>
          </w:p>
        </w:tc>
      </w:tr>
      <w:tr w:rsidR="00D11839" w:rsidTr="00BF2801">
        <w:trPr>
          <w:trHeight w:val="314"/>
        </w:trPr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ind w:left="383"/>
              <w:rPr>
                <w:sz w:val="28"/>
                <w:szCs w:val="28"/>
              </w:rPr>
            </w:pPr>
            <w:r>
              <w:t>проведение работ в рамках мероприятия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D11839" w:rsidTr="00BF2801">
        <w:trPr>
          <w:trHeight w:val="317"/>
        </w:trPr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47" w:lineRule="exac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iCs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  <w:lang w:val="en-US"/>
              </w:rPr>
            </w:pPr>
          </w:p>
        </w:tc>
      </w:tr>
    </w:tbl>
    <w:p w:rsidR="00D11839" w:rsidRPr="00644169" w:rsidRDefault="00D11839" w:rsidP="00BF2801">
      <w:pPr>
        <w:sectPr w:rsidR="00D11839" w:rsidRPr="00644169">
          <w:pgSz w:w="16838" w:h="11906" w:orient="landscape"/>
          <w:pgMar w:top="1134" w:right="567" w:bottom="567" w:left="567" w:header="0" w:footer="0" w:gutter="0"/>
          <w:cols w:space="720"/>
        </w:sectPr>
      </w:pPr>
    </w:p>
    <w:p w:rsidR="00D11839" w:rsidRDefault="00D11839" w:rsidP="00D353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СВЕДЕНИЯ</w:t>
      </w:r>
    </w:p>
    <w:p w:rsidR="00D11839" w:rsidRDefault="00D11839" w:rsidP="00D353D6">
      <w:pPr>
        <w:pStyle w:val="TableParagraph"/>
        <w:jc w:val="center"/>
        <w:rPr>
          <w:b/>
          <w:bCs/>
          <w:i/>
          <w:spacing w:val="-2"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о Мероприятиях муниципальной программы, </w:t>
      </w:r>
      <w:r>
        <w:rPr>
          <w:b/>
          <w:bCs/>
          <w:i/>
          <w:iCs/>
          <w:spacing w:val="-2"/>
          <w:sz w:val="28"/>
          <w:szCs w:val="28"/>
        </w:rPr>
        <w:t xml:space="preserve">реализуемых в составе регионального проекта, не входящего в состав </w:t>
      </w:r>
    </w:p>
    <w:p w:rsidR="00D11839" w:rsidRDefault="00D11839" w:rsidP="00D353D6">
      <w:pPr>
        <w:pStyle w:val="TableParagraph"/>
        <w:jc w:val="center"/>
        <w:rPr>
          <w:b/>
          <w:bCs/>
          <w:i/>
          <w:spacing w:val="-2"/>
          <w:sz w:val="28"/>
          <w:szCs w:val="28"/>
        </w:rPr>
      </w:pPr>
      <w:r>
        <w:rPr>
          <w:b/>
          <w:bCs/>
          <w:i/>
          <w:iCs/>
          <w:spacing w:val="-2"/>
          <w:sz w:val="28"/>
          <w:szCs w:val="28"/>
        </w:rPr>
        <w:t xml:space="preserve">федерального проекта «Содействие развитию автомобильных дорог общего пользования местного значения» </w:t>
      </w:r>
    </w:p>
    <w:p w:rsidR="00D11839" w:rsidRDefault="00D11839" w:rsidP="00D353D6">
      <w:pPr>
        <w:pStyle w:val="TableParagraph"/>
        <w:jc w:val="center"/>
        <w:rPr>
          <w:b/>
          <w:bCs/>
          <w:i/>
          <w:spacing w:val="-2"/>
          <w:sz w:val="28"/>
          <w:szCs w:val="28"/>
        </w:rPr>
      </w:pPr>
      <w:r>
        <w:rPr>
          <w:b/>
          <w:bCs/>
          <w:i/>
          <w:iCs/>
          <w:spacing w:val="-2"/>
          <w:sz w:val="28"/>
          <w:szCs w:val="28"/>
        </w:rPr>
        <w:t xml:space="preserve">государственной программы «Дорожное хозяйство Владимирской области» </w:t>
      </w:r>
    </w:p>
    <w:p w:rsidR="00D11839" w:rsidRDefault="00D11839" w:rsidP="00D353D6">
      <w:pPr>
        <w:pStyle w:val="TableParagraph"/>
        <w:jc w:val="center"/>
        <w:rPr>
          <w:i/>
          <w:iCs/>
          <w:sz w:val="28"/>
          <w:szCs w:val="28"/>
        </w:rPr>
      </w:pPr>
    </w:p>
    <w:p w:rsidR="00D11839" w:rsidRDefault="00D11839" w:rsidP="00D353D6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1. Общие положения</w:t>
      </w:r>
    </w:p>
    <w:p w:rsidR="00D11839" w:rsidRDefault="00D11839" w:rsidP="00D353D6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tbl>
      <w:tblPr>
        <w:tblW w:w="15948" w:type="dxa"/>
        <w:tblInd w:w="34" w:type="dxa"/>
        <w:tblLayout w:type="fixed"/>
        <w:tblLook w:val="0000"/>
      </w:tblPr>
      <w:tblGrid>
        <w:gridCol w:w="7795"/>
        <w:gridCol w:w="8153"/>
      </w:tblGrid>
      <w:tr w:rsidR="00D11839" w:rsidTr="0070420A">
        <w:trPr>
          <w:trHeight w:val="551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«Дорожник»</w:t>
            </w:r>
          </w:p>
          <w:p w:rsidR="00D11839" w:rsidRDefault="00D11839" w:rsidP="007042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Куриленко Александр Владимирович</w:t>
            </w:r>
          </w:p>
        </w:tc>
      </w:tr>
      <w:tr w:rsidR="00D11839" w:rsidTr="0070420A">
        <w:trPr>
          <w:trHeight w:val="664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8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"Дорожное хозяйство  на территории </w:t>
            </w:r>
          </w:p>
          <w:p w:rsidR="00D11839" w:rsidRDefault="00D11839" w:rsidP="007042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ЗАТО г. Радужный Владимирской области"</w:t>
            </w:r>
          </w:p>
        </w:tc>
      </w:tr>
    </w:tbl>
    <w:p w:rsidR="00D11839" w:rsidRDefault="00D11839" w:rsidP="00D353D6">
      <w:pPr>
        <w:pStyle w:val="af0"/>
        <w:tabs>
          <w:tab w:val="left" w:pos="3119"/>
          <w:tab w:val="left" w:pos="11057"/>
        </w:tabs>
        <w:ind w:left="0" w:firstLine="0"/>
        <w:jc w:val="center"/>
        <w:rPr>
          <w:b/>
          <w:sz w:val="28"/>
        </w:rPr>
      </w:pPr>
    </w:p>
    <w:p w:rsidR="00D11839" w:rsidRPr="00471641" w:rsidRDefault="00D11839" w:rsidP="00471641">
      <w:pPr>
        <w:pStyle w:val="TableParagraph"/>
        <w:jc w:val="center"/>
        <w:rPr>
          <w:b/>
          <w:bCs/>
          <w:spacing w:val="-2"/>
          <w:sz w:val="28"/>
          <w:szCs w:val="28"/>
        </w:rPr>
      </w:pPr>
      <w:r w:rsidRPr="00471641">
        <w:rPr>
          <w:b/>
          <w:sz w:val="28"/>
          <w:szCs w:val="28"/>
        </w:rPr>
        <w:t>2. Показатели мероприятий муниципальной программы, реализуемых в составе регионального проекта, не входящего в состав федерального проекта</w:t>
      </w:r>
    </w:p>
    <w:p w:rsidR="00D11839" w:rsidRDefault="00D11839" w:rsidP="00D353D6">
      <w:pPr>
        <w:pStyle w:val="BodyText"/>
        <w:tabs>
          <w:tab w:val="left" w:pos="11057"/>
        </w:tabs>
        <w:spacing w:line="240" w:lineRule="auto"/>
        <w:rPr>
          <w:b/>
          <w:sz w:val="12"/>
        </w:rPr>
      </w:pPr>
    </w:p>
    <w:tbl>
      <w:tblPr>
        <w:tblW w:w="15874" w:type="dxa"/>
        <w:tblInd w:w="108" w:type="dxa"/>
        <w:tblLayout w:type="fixed"/>
        <w:tblLook w:val="0000"/>
      </w:tblPr>
      <w:tblGrid>
        <w:gridCol w:w="807"/>
        <w:gridCol w:w="2793"/>
        <w:gridCol w:w="1440"/>
        <w:gridCol w:w="1440"/>
        <w:gridCol w:w="1080"/>
        <w:gridCol w:w="1260"/>
        <w:gridCol w:w="1260"/>
        <w:gridCol w:w="1170"/>
        <w:gridCol w:w="1170"/>
        <w:gridCol w:w="1800"/>
        <w:gridCol w:w="1654"/>
      </w:tblGrid>
      <w:tr w:rsidR="00D11839" w:rsidTr="00295F1A">
        <w:trPr>
          <w:trHeight w:val="726"/>
        </w:trPr>
        <w:tc>
          <w:tcPr>
            <w:tcW w:w="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ind w:firstLine="57"/>
              <w:rPr>
                <w:sz w:val="28"/>
                <w:szCs w:val="28"/>
              </w:rPr>
            </w:pPr>
            <w:r>
              <w:rPr>
                <w:sz w:val="24"/>
              </w:rPr>
              <w:t>№</w:t>
            </w:r>
          </w:p>
          <w:p w:rsidR="00D11839" w:rsidRDefault="00D11839" w:rsidP="0070420A">
            <w:pPr>
              <w:pStyle w:val="TableParagraph"/>
              <w:tabs>
                <w:tab w:val="left" w:pos="11057"/>
              </w:tabs>
              <w:ind w:firstLine="5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ind w:left="246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Единица измерения</w:t>
            </w:r>
          </w:p>
          <w:p w:rsidR="00D11839" w:rsidRDefault="00D11839" w:rsidP="0070420A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(по ОКЕИ)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ind w:left="-108" w:right="-108" w:hanging="108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   Базовое       значение</w:t>
            </w:r>
          </w:p>
        </w:tc>
        <w:tc>
          <w:tcPr>
            <w:tcW w:w="5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ind w:left="799"/>
              <w:rPr>
                <w:sz w:val="28"/>
                <w:szCs w:val="28"/>
              </w:rPr>
            </w:pPr>
            <w:r>
              <w:rPr>
                <w:sz w:val="24"/>
              </w:rPr>
              <w:t>Значение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6" w:lineRule="exact"/>
              <w:ind w:hanging="57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Ответственный </w:t>
            </w:r>
            <w:r>
              <w:rPr>
                <w:spacing w:val="-1"/>
                <w:sz w:val="24"/>
              </w:rPr>
              <w:t xml:space="preserve">за достижение </w:t>
            </w:r>
            <w:r>
              <w:rPr>
                <w:sz w:val="24"/>
              </w:rPr>
              <w:t>показателя</w:t>
            </w:r>
          </w:p>
        </w:tc>
        <w:tc>
          <w:tcPr>
            <w:tcW w:w="1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6" w:lineRule="exact"/>
              <w:ind w:left="155" w:right="99" w:hanging="5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Информационная система</w:t>
            </w:r>
          </w:p>
        </w:tc>
      </w:tr>
      <w:tr w:rsidR="00D11839" w:rsidTr="0023138B">
        <w:trPr>
          <w:trHeight w:val="477"/>
        </w:trPr>
        <w:tc>
          <w:tcPr>
            <w:tcW w:w="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131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131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644169">
            <w:pPr>
              <w:pStyle w:val="TableParagraph"/>
              <w:spacing w:before="131"/>
              <w:ind w:right="252" w:firstLine="5"/>
              <w:rPr>
                <w:sz w:val="24"/>
              </w:rPr>
            </w:pPr>
            <w:r>
              <w:rPr>
                <w:sz w:val="24"/>
              </w:rPr>
              <w:t xml:space="preserve">     2027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295F1A">
            <w:pPr>
              <w:pStyle w:val="TableParagraph"/>
              <w:tabs>
                <w:tab w:val="left" w:pos="11057"/>
              </w:tabs>
              <w:spacing w:before="131"/>
              <w:ind w:right="-198" w:hanging="108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295F1A">
            <w:pPr>
              <w:pStyle w:val="TableParagraph"/>
              <w:tabs>
                <w:tab w:val="left" w:pos="11057"/>
              </w:tabs>
              <w:spacing w:before="131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C80A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839" w:rsidTr="0023138B">
        <w:trPr>
          <w:trHeight w:val="24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644169" w:rsidRDefault="00D11839" w:rsidP="0070420A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  <w:rPr>
                <w:sz w:val="24"/>
                <w:szCs w:val="24"/>
              </w:rPr>
            </w:pPr>
            <w:r w:rsidRPr="00644169">
              <w:rPr>
                <w:sz w:val="24"/>
                <w:szCs w:val="24"/>
              </w:rPr>
              <w:t>1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644169" w:rsidRDefault="00D11839" w:rsidP="0070420A">
            <w:pPr>
              <w:pStyle w:val="TableParagraph"/>
              <w:tabs>
                <w:tab w:val="left" w:pos="11057"/>
              </w:tabs>
              <w:spacing w:line="258" w:lineRule="exact"/>
              <w:ind w:left="7"/>
              <w:jc w:val="center"/>
              <w:rPr>
                <w:sz w:val="24"/>
                <w:szCs w:val="24"/>
              </w:rPr>
            </w:pPr>
            <w:r w:rsidRPr="00644169">
              <w:rPr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644169" w:rsidRDefault="00D11839" w:rsidP="0070420A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  <w:rPr>
                <w:sz w:val="24"/>
                <w:szCs w:val="24"/>
              </w:rPr>
            </w:pPr>
            <w:r w:rsidRPr="00644169">
              <w:rPr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644169" w:rsidRDefault="00D11839" w:rsidP="0070420A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4"/>
                <w:szCs w:val="24"/>
              </w:rPr>
            </w:pPr>
            <w:r w:rsidRPr="00644169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644169" w:rsidRDefault="00D11839" w:rsidP="0070420A">
            <w:pPr>
              <w:pStyle w:val="TableParagraph"/>
              <w:tabs>
                <w:tab w:val="left" w:pos="11057"/>
              </w:tabs>
              <w:spacing w:line="258" w:lineRule="exact"/>
              <w:ind w:left="2"/>
              <w:jc w:val="center"/>
              <w:rPr>
                <w:sz w:val="24"/>
                <w:szCs w:val="24"/>
              </w:rPr>
            </w:pPr>
            <w:r w:rsidRPr="00644169">
              <w:rPr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644169" w:rsidRDefault="00D11839" w:rsidP="0070420A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4"/>
                <w:szCs w:val="24"/>
              </w:rPr>
            </w:pPr>
            <w:r w:rsidRPr="00644169">
              <w:rPr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644169" w:rsidRDefault="00D11839" w:rsidP="0070420A">
            <w:pPr>
              <w:pStyle w:val="TableParagraph"/>
              <w:tabs>
                <w:tab w:val="left" w:pos="11057"/>
              </w:tabs>
              <w:spacing w:line="258" w:lineRule="exact"/>
              <w:ind w:left="4"/>
              <w:jc w:val="center"/>
              <w:rPr>
                <w:sz w:val="24"/>
                <w:szCs w:val="24"/>
              </w:rPr>
            </w:pPr>
            <w:r w:rsidRPr="00644169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644169" w:rsidRDefault="00D11839" w:rsidP="0070420A">
            <w:pPr>
              <w:pStyle w:val="TableParagraph"/>
              <w:tabs>
                <w:tab w:val="left" w:pos="11057"/>
              </w:tabs>
              <w:spacing w:line="25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Pr="00644169" w:rsidRDefault="00D11839" w:rsidP="0070420A">
            <w:pPr>
              <w:pStyle w:val="TableParagraph"/>
              <w:tabs>
                <w:tab w:val="left" w:pos="11057"/>
              </w:tabs>
              <w:spacing w:line="25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64416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64416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D11839" w:rsidTr="0070420A">
        <w:trPr>
          <w:trHeight w:val="345"/>
        </w:trPr>
        <w:tc>
          <w:tcPr>
            <w:tcW w:w="1587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Региональный проект, не входящий в состав Федерального проекта «Содействие развитию автомобильных дорог общего пользования местного значения»</w:t>
            </w:r>
          </w:p>
        </w:tc>
      </w:tr>
      <w:tr w:rsidR="00D11839" w:rsidTr="00295F1A">
        <w:trPr>
          <w:trHeight w:val="1415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21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использования субсидии областного бюджета «Приведено в нормативное состояние или построено автомобильных дорог, тротуаров, искусственных сооружений»: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11839" w:rsidRDefault="00D11839" w:rsidP="00C80A92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AE4F78" w:rsidRDefault="00D11839" w:rsidP="00AE4F78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МКУ</w:t>
            </w:r>
          </w:p>
          <w:p w:rsidR="00D11839" w:rsidRDefault="00D11839" w:rsidP="00AE4F7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  <w:r w:rsidRPr="00AE4F78">
              <w:t>«Дорожник»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ФИС СП ГАС «Управление»</w:t>
            </w:r>
          </w:p>
        </w:tc>
      </w:tr>
      <w:tr w:rsidR="00D11839" w:rsidTr="00295F1A">
        <w:trPr>
          <w:trHeight w:val="44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21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дорог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км/год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0,974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</w:pPr>
            <w:r w:rsidRPr="00AE4F78">
              <w:t xml:space="preserve">      0,933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t>0,6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</w:pPr>
            <w:r>
              <w:t xml:space="preserve">      1,08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1,0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1,0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D11839" w:rsidTr="00295F1A">
        <w:trPr>
          <w:trHeight w:val="45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55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тротуаров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п.м.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0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D11839" w:rsidTr="00295F1A">
        <w:trPr>
          <w:trHeight w:val="46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55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искусственных сооружений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п.м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0</w:t>
            </w:r>
          </w:p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0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D11839" w:rsidTr="00295F1A">
        <w:trPr>
          <w:trHeight w:val="467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5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Показатели, в том числе: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D11839" w:rsidTr="00295F1A">
        <w:trPr>
          <w:trHeight w:val="116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21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протяженность автомобильных дорог местного значения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jc w:val="center"/>
              <w:rPr>
                <w:rFonts w:ascii="Times New Roman" w:hAnsi="Times New Roman" w:cs="Times New Roman"/>
              </w:rPr>
            </w:pPr>
            <w:r w:rsidRPr="00AE4F78">
              <w:rPr>
                <w:rFonts w:ascii="Times New Roman" w:hAnsi="Times New Roman" w:cs="Times New Roman"/>
              </w:rPr>
              <w:t>31,256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jc w:val="center"/>
              <w:rPr>
                <w:rFonts w:ascii="Times New Roman" w:hAnsi="Times New Roman" w:cs="Times New Roman"/>
              </w:rPr>
            </w:pPr>
            <w:r w:rsidRPr="00AE4F78">
              <w:rPr>
                <w:rFonts w:ascii="Times New Roman" w:hAnsi="Times New Roman" w:cs="Times New Roman"/>
              </w:rPr>
              <w:t>31,256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jc w:val="center"/>
              <w:rPr>
                <w:rFonts w:ascii="Times New Roman" w:hAnsi="Times New Roman" w:cs="Times New Roman"/>
              </w:rPr>
            </w:pPr>
            <w:r w:rsidRPr="00AE4F78">
              <w:rPr>
                <w:rFonts w:ascii="Times New Roman" w:hAnsi="Times New Roman" w:cs="Times New Roman"/>
              </w:rPr>
              <w:t>31,256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AE4F78" w:rsidRDefault="00D11839" w:rsidP="0070420A">
            <w:pPr>
              <w:jc w:val="center"/>
              <w:rPr>
                <w:rFonts w:ascii="Times New Roman" w:hAnsi="Times New Roman" w:cs="Times New Roman"/>
              </w:rPr>
            </w:pPr>
            <w:r w:rsidRPr="00AE4F78">
              <w:rPr>
                <w:rFonts w:ascii="Times New Roman" w:hAnsi="Times New Roman" w:cs="Times New Roman"/>
              </w:rPr>
              <w:t>31,256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31,256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31,256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3138B">
            <w:pPr>
              <w:pStyle w:val="TableParagraph"/>
              <w:rPr>
                <w:sz w:val="20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D11839" w:rsidTr="00295F1A">
        <w:trPr>
          <w:trHeight w:val="27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21"/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автомобильных дорог местного значения, отвечающая нормативным требованиям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26,2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26,2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26,2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26,2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26,2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26,2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D11839" w:rsidTr="00295F1A">
        <w:trPr>
          <w:trHeight w:val="116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149"/>
              <w:jc w:val="center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автомобильных дорог местного значения, отвечающая нормативным требованиям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83,7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83,7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83,7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 w:rsidRPr="00AE4F78">
              <w:t>83,7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83,7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C80A92">
            <w:pPr>
              <w:pStyle w:val="TableParagraph"/>
              <w:tabs>
                <w:tab w:val="left" w:pos="11057"/>
              </w:tabs>
              <w:jc w:val="center"/>
            </w:pPr>
            <w:r>
              <w:t>83,7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</w:tbl>
    <w:p w:rsidR="00D11839" w:rsidRPr="00D353D6" w:rsidRDefault="00D11839" w:rsidP="00D353D6">
      <w:pPr>
        <w:pStyle w:val="Heading1"/>
        <w:numPr>
          <w:ilvl w:val="0"/>
          <w:numId w:val="0"/>
        </w:numPr>
        <w:tabs>
          <w:tab w:val="left" w:pos="11057"/>
        </w:tabs>
        <w:rPr>
          <w:lang w:val="en-US"/>
        </w:rPr>
      </w:pPr>
    </w:p>
    <w:p w:rsidR="00D11839" w:rsidRPr="00471641" w:rsidRDefault="00D11839" w:rsidP="00471641">
      <w:pPr>
        <w:pStyle w:val="Heading1"/>
        <w:numPr>
          <w:ilvl w:val="0"/>
          <w:numId w:val="0"/>
        </w:numPr>
        <w:tabs>
          <w:tab w:val="left" w:pos="11057"/>
        </w:tabs>
        <w:jc w:val="center"/>
        <w:rPr>
          <w:sz w:val="12"/>
        </w:rPr>
      </w:pPr>
      <w:r>
        <w:t xml:space="preserve">3. Перечень мероприятий (результатов) муниципальной программы, </w:t>
      </w:r>
      <w:r w:rsidRPr="00471641">
        <w:rPr>
          <w:bCs w:val="0"/>
        </w:rPr>
        <w:t>реализуемых в составе регионального проекта, не входящего в состав федерального проекта</w:t>
      </w:r>
    </w:p>
    <w:tbl>
      <w:tblPr>
        <w:tblW w:w="15948" w:type="dxa"/>
        <w:tblInd w:w="34" w:type="dxa"/>
        <w:tblLayout w:type="fixed"/>
        <w:tblLook w:val="0000"/>
      </w:tblPr>
      <w:tblGrid>
        <w:gridCol w:w="794"/>
        <w:gridCol w:w="8"/>
        <w:gridCol w:w="2872"/>
        <w:gridCol w:w="1980"/>
        <w:gridCol w:w="1620"/>
        <w:gridCol w:w="1440"/>
        <w:gridCol w:w="1440"/>
        <w:gridCol w:w="1440"/>
        <w:gridCol w:w="1440"/>
        <w:gridCol w:w="1440"/>
        <w:gridCol w:w="1474"/>
      </w:tblGrid>
      <w:tr w:rsidR="00D11839" w:rsidTr="00295F1A">
        <w:trPr>
          <w:trHeight w:val="420"/>
        </w:trPr>
        <w:tc>
          <w:tcPr>
            <w:tcW w:w="8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b/>
              </w:rPr>
            </w:pPr>
          </w:p>
          <w:p w:rsidR="00D11839" w:rsidRDefault="00D11839" w:rsidP="0070420A">
            <w:pPr>
              <w:pStyle w:val="TableParagraph"/>
              <w:tabs>
                <w:tab w:val="left" w:pos="11057"/>
              </w:tabs>
              <w:ind w:left="107" w:right="79" w:firstLine="48"/>
              <w:rPr>
                <w:sz w:val="28"/>
                <w:szCs w:val="28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2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ind w:left="2" w:right="-144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207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Единица измерения</w:t>
            </w:r>
          </w:p>
          <w:p w:rsidR="00D11839" w:rsidRDefault="00D11839" w:rsidP="0070420A">
            <w:pPr>
              <w:pStyle w:val="TableParagraph"/>
              <w:tabs>
                <w:tab w:val="left" w:pos="11057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(по</w:t>
            </w:r>
            <w:r>
              <w:rPr>
                <w:spacing w:val="-13"/>
                <w:sz w:val="24"/>
              </w:rPr>
              <w:t xml:space="preserve"> О</w:t>
            </w:r>
            <w:r>
              <w:rPr>
                <w:sz w:val="24"/>
              </w:rPr>
              <w:t>КЕИ)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ind w:left="123" w:right="100" w:firstLine="62"/>
              <w:rPr>
                <w:sz w:val="28"/>
                <w:szCs w:val="28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72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75"/>
              <w:ind w:left="-56"/>
              <w:jc w:val="center"/>
              <w:rPr>
                <w:sz w:val="24"/>
              </w:rPr>
            </w:pPr>
            <w:r>
              <w:rPr>
                <w:sz w:val="24"/>
              </w:rPr>
              <w:t>Значения мероприятия (результата) по годам</w:t>
            </w:r>
          </w:p>
        </w:tc>
      </w:tr>
      <w:tr w:rsidR="00D11839" w:rsidTr="00FA7334">
        <w:trPr>
          <w:trHeight w:val="593"/>
        </w:trPr>
        <w:tc>
          <w:tcPr>
            <w:tcW w:w="8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164"/>
              <w:ind w:left="-108" w:right="224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    2025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164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164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164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A7334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</w:tr>
      <w:tr w:rsidR="00D11839" w:rsidTr="00FA7334">
        <w:trPr>
          <w:trHeight w:val="316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2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11839" w:rsidTr="0070420A">
        <w:trPr>
          <w:trHeight w:val="529"/>
        </w:trPr>
        <w:tc>
          <w:tcPr>
            <w:tcW w:w="159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Задача: обеспечение комфортного проживания населения и безопасности дорожного движения на территории ЗАТО г. Радужный</w:t>
            </w:r>
          </w:p>
        </w:tc>
      </w:tr>
      <w:tr w:rsidR="00D11839" w:rsidTr="00FA7334">
        <w:trPr>
          <w:trHeight w:val="1058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  <w:rPr>
                <w:i/>
                <w:sz w:val="24"/>
              </w:rPr>
            </w:pPr>
            <w:r w:rsidRPr="00AE4F78">
              <w:rPr>
                <w:i/>
                <w:sz w:val="24"/>
              </w:rPr>
              <w:t>1.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  <w:rPr>
                <w:i/>
                <w:sz w:val="24"/>
              </w:rPr>
            </w:pPr>
            <w:r w:rsidRPr="00AE4F78">
              <w:rPr>
                <w:i/>
                <w:sz w:val="24"/>
              </w:rPr>
              <w:t>Ремонт автомобильных дорог общего пользования местного значения на территории ЗАТО г. Радужный Владимирской области, в том числе: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4"/>
              </w:rPr>
            </w:pPr>
            <w:r w:rsidRPr="00AE4F78">
              <w:rPr>
                <w:i/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4"/>
              </w:rPr>
            </w:pPr>
            <w:r w:rsidRPr="00AE4F78">
              <w:rPr>
                <w:i/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4"/>
              </w:rPr>
            </w:pPr>
            <w:r w:rsidRPr="00AE4F78">
              <w:rPr>
                <w:i/>
                <w:sz w:val="24"/>
              </w:rPr>
              <w:t>0,974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AE4F78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4"/>
              </w:rPr>
            </w:pPr>
            <w:r w:rsidRPr="00AE4F78">
              <w:rPr>
                <w:i/>
                <w:sz w:val="24"/>
              </w:rPr>
              <w:t>0,933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AE4F78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AE4F78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4"/>
              </w:rPr>
            </w:pPr>
            <w:r w:rsidRPr="00AE4F78">
              <w:rPr>
                <w:i/>
                <w:sz w:val="24"/>
              </w:rPr>
              <w:t>1</w:t>
            </w:r>
            <w:r>
              <w:rPr>
                <w:i/>
                <w:sz w:val="24"/>
              </w:rPr>
              <w:t>,08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1839" w:rsidRPr="00AE4F78" w:rsidRDefault="00D11839" w:rsidP="00AE4F78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4"/>
              </w:rPr>
            </w:pPr>
            <w:r w:rsidRPr="00AE4F78">
              <w:rPr>
                <w:i/>
                <w:sz w:val="24"/>
              </w:rPr>
              <w:t>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1839" w:rsidRPr="00AE4F78" w:rsidRDefault="00D11839" w:rsidP="00AE4F78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D11839" w:rsidTr="00FA7334">
        <w:trPr>
          <w:trHeight w:val="161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t>Ремонт автомобильной дороги от перекрестка у жилого дома № 16  1квартала до очистных сооружений северной группы в 10 квартале (участок автомобильной дороги от км 1+863 до км 1+1049)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t>0,186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</w:tr>
      <w:tr w:rsidR="00D11839" w:rsidTr="00FA7334">
        <w:trPr>
          <w:trHeight w:val="161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t>Ремонт автомобильной дороги от жилого дома № 8 3квартала до кольцевой автомобильной дороги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t>0,050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</w:tr>
      <w:tr w:rsidR="00D11839" w:rsidTr="00FA7334">
        <w:trPr>
          <w:trHeight w:val="161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t>Ремонт автомобильной дороги от здания физкультурно-оздоровительного комплекса до "Автомобильная дорога от площади у памятной Стелы до автомобильной дороги к ГСК-4"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t>0,160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</w:p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</w:tr>
      <w:tr w:rsidR="00D11839" w:rsidTr="00FA7334">
        <w:trPr>
          <w:trHeight w:val="161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t>Ремонт автомобильной дороги от площади у памятной Стелы до автомобильной дороги к ГСК-4 (участок автомобильной дороги от дома № 8 9квартала (общежитие № 3) до здания ПромСвязьБанка)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t>0,165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</w:tr>
      <w:tr w:rsidR="00D11839" w:rsidTr="00FA7334">
        <w:trPr>
          <w:trHeight w:val="161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t>Ремонт автомобильной дороги от жилого дома № 21 3квартала до кольцевой автомобильной дороги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7042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t>0,060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</w:tr>
      <w:tr w:rsidR="00D11839" w:rsidTr="00FA7334">
        <w:trPr>
          <w:trHeight w:val="805"/>
        </w:trPr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1.6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t>Ремонт автомобильной дороги от здания городского узла связи до кольцевой автомобильной дороги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t>0,353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</w:tr>
      <w:tr w:rsidR="00D11839" w:rsidTr="00FA7334">
        <w:trPr>
          <w:trHeight w:val="202"/>
        </w:trPr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1.7.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16B78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t>Ремонт автомобильной дороги</w:t>
            </w:r>
            <w:r w:rsidRPr="00816B78">
              <w:t xml:space="preserve"> от КПП на въезде в город до перекрестка у жилого дома № 1 1квартала (участок от производственной базы ГУС до КПП)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16B78" w:rsidRDefault="00D11839" w:rsidP="0070420A">
            <w:pPr>
              <w:jc w:val="center"/>
              <w:rPr>
                <w:rFonts w:ascii="Times New Roman" w:hAnsi="Times New Roman" w:cs="Times New Roman"/>
              </w:rPr>
            </w:pPr>
            <w:r w:rsidRPr="00816B78">
              <w:rPr>
                <w:rFonts w:ascii="Times New Roman" w:hAnsi="Times New Roman" w:cs="Times New Roman"/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t>0,153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</w:tr>
      <w:tr w:rsidR="00D11839" w:rsidTr="00FA7334">
        <w:trPr>
          <w:trHeight w:val="540"/>
        </w:trPr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1.8.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16B78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t>Ремонт к</w:t>
            </w:r>
            <w:r w:rsidRPr="00816B78">
              <w:t>ольцев</w:t>
            </w:r>
            <w:r>
              <w:t>ой</w:t>
            </w:r>
            <w:r w:rsidRPr="00816B78">
              <w:t xml:space="preserve"> автомобильн</w:t>
            </w:r>
            <w:r>
              <w:t>ой дороги</w:t>
            </w:r>
            <w:r w:rsidRPr="00816B78">
              <w:t xml:space="preserve"> вокруг 1 и 3 кварталов (участок от жилого дома №</w:t>
            </w:r>
            <w:r>
              <w:t xml:space="preserve"> 19 3 квартала до жилого дома №</w:t>
            </w:r>
            <w:r w:rsidRPr="00816B78">
              <w:t>13 3 квартала)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16B78" w:rsidRDefault="00D11839" w:rsidP="0070420A">
            <w:pPr>
              <w:jc w:val="center"/>
              <w:rPr>
                <w:rFonts w:ascii="Times New Roman" w:hAnsi="Times New Roman" w:cs="Times New Roman"/>
              </w:rPr>
            </w:pPr>
            <w:r w:rsidRPr="00816B78">
              <w:rPr>
                <w:rFonts w:ascii="Times New Roman" w:hAnsi="Times New Roman" w:cs="Times New Roman"/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t>0,650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</w:tr>
      <w:tr w:rsidR="00D11839" w:rsidTr="00FA7334">
        <w:trPr>
          <w:trHeight w:val="540"/>
        </w:trPr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1.9.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5820A2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t>Ремонт к</w:t>
            </w:r>
            <w:r w:rsidRPr="005820A2">
              <w:t>ольцев</w:t>
            </w:r>
            <w:r>
              <w:t>ой</w:t>
            </w:r>
            <w:r w:rsidRPr="005820A2">
              <w:t xml:space="preserve"> автомобильн</w:t>
            </w:r>
            <w:r>
              <w:t>ой дороги</w:t>
            </w:r>
            <w:r w:rsidRPr="005820A2">
              <w:t xml:space="preserve"> вокруг 1 и 3 кварталов (участок от жилого дома № 13 3 квартала до жилого дома № 10 3 квартала)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16B78" w:rsidRDefault="00D11839" w:rsidP="0070420A">
            <w:pPr>
              <w:jc w:val="center"/>
              <w:rPr>
                <w:rFonts w:ascii="Times New Roman" w:hAnsi="Times New Roman" w:cs="Times New Roman"/>
              </w:rPr>
            </w:pPr>
            <w:r w:rsidRPr="00816B78">
              <w:rPr>
                <w:rFonts w:ascii="Times New Roman" w:hAnsi="Times New Roman" w:cs="Times New Roman"/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</w:pPr>
            <w:r>
              <w:t>0,130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</w:tr>
      <w:tr w:rsidR="00D11839" w:rsidTr="00FA7334">
        <w:trPr>
          <w:trHeight w:val="79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FA7334">
            <w:pPr>
              <w:pStyle w:val="TableParagraph"/>
              <w:tabs>
                <w:tab w:val="left" w:pos="11057"/>
              </w:tabs>
              <w:spacing w:line="271" w:lineRule="exact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1.10.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t>Ремонт к</w:t>
            </w:r>
            <w:r w:rsidRPr="005820A2">
              <w:t>ольцев</w:t>
            </w:r>
            <w:r>
              <w:t>ой</w:t>
            </w:r>
            <w:r w:rsidRPr="005820A2">
              <w:t xml:space="preserve"> автомобильн</w:t>
            </w:r>
            <w:r>
              <w:t>ой дороги</w:t>
            </w:r>
            <w:r w:rsidRPr="005820A2">
              <w:t xml:space="preserve"> вокруг 1 и 3 кварталов (участок от жилого дома № 10 3 квартала</w:t>
            </w:r>
            <w:r>
              <w:t xml:space="preserve"> до жилого дома № 4 3 квартала</w:t>
            </w:r>
            <w:r w:rsidRPr="005820A2"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816B78" w:rsidRDefault="00D11839" w:rsidP="00C22D7B">
            <w:pPr>
              <w:jc w:val="center"/>
              <w:rPr>
                <w:rFonts w:ascii="Times New Roman" w:hAnsi="Times New Roman" w:cs="Times New Roman"/>
              </w:rPr>
            </w:pPr>
            <w:r w:rsidRPr="00816B78">
              <w:rPr>
                <w:rFonts w:ascii="Times New Roman" w:hAnsi="Times New Roman" w:cs="Times New Roman"/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FA7334">
            <w:pPr>
              <w:pStyle w:val="TableParagraph"/>
              <w:tabs>
                <w:tab w:val="left" w:pos="11057"/>
              </w:tabs>
              <w:jc w:val="center"/>
            </w:pPr>
            <w: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</w:pPr>
          </w:p>
        </w:tc>
      </w:tr>
      <w:tr w:rsidR="00D11839" w:rsidTr="00FA7334">
        <w:trPr>
          <w:trHeight w:val="79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FA7334">
            <w:pPr>
              <w:pStyle w:val="TableParagraph"/>
              <w:tabs>
                <w:tab w:val="left" w:pos="686"/>
                <w:tab w:val="left" w:pos="11057"/>
              </w:tabs>
              <w:spacing w:line="271" w:lineRule="exact"/>
              <w:ind w:left="111" w:right="-108" w:hanging="111"/>
              <w:jc w:val="center"/>
              <w:rPr>
                <w:sz w:val="24"/>
              </w:rPr>
            </w:pPr>
            <w:r>
              <w:rPr>
                <w:sz w:val="24"/>
              </w:rPr>
              <w:t>1.11.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3853BE">
            <w:pPr>
              <w:pStyle w:val="TableParagraph"/>
              <w:tabs>
                <w:tab w:val="left" w:pos="11057"/>
              </w:tabs>
              <w:spacing w:line="271" w:lineRule="exact"/>
              <w:ind w:left="111" w:right="102" w:hanging="111"/>
              <w:jc w:val="center"/>
            </w:pPr>
            <w:r w:rsidRPr="00FA7334">
              <w:t>Ремонт автомобильной дороги в квартале 7/1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853BE">
            <w:pPr>
              <w:pStyle w:val="TableParagraph"/>
              <w:tabs>
                <w:tab w:val="left" w:pos="11057"/>
              </w:tabs>
              <w:spacing w:line="271" w:lineRule="exact"/>
              <w:ind w:left="111" w:right="102" w:hanging="111"/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853BE">
            <w:pPr>
              <w:pStyle w:val="TableParagraph"/>
              <w:tabs>
                <w:tab w:val="left" w:pos="11057"/>
              </w:tabs>
              <w:spacing w:line="271" w:lineRule="exact"/>
              <w:ind w:left="111" w:right="102" w:hanging="111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853BE">
            <w:pPr>
              <w:pStyle w:val="TableParagraph"/>
              <w:tabs>
                <w:tab w:val="left" w:pos="11057"/>
              </w:tabs>
              <w:spacing w:line="271" w:lineRule="exact"/>
              <w:ind w:left="111" w:right="102" w:hanging="111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853BE">
            <w:pPr>
              <w:pStyle w:val="TableParagraph"/>
              <w:tabs>
                <w:tab w:val="left" w:pos="11057"/>
              </w:tabs>
              <w:spacing w:line="271" w:lineRule="exact"/>
              <w:ind w:left="111" w:right="102" w:hanging="111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853BE">
            <w:pPr>
              <w:pStyle w:val="TableParagraph"/>
              <w:tabs>
                <w:tab w:val="left" w:pos="11057"/>
              </w:tabs>
              <w:spacing w:line="271" w:lineRule="exact"/>
              <w:ind w:left="111" w:right="102" w:hanging="111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853BE">
            <w:pPr>
              <w:pStyle w:val="TableParagraph"/>
              <w:tabs>
                <w:tab w:val="left" w:pos="11057"/>
              </w:tabs>
              <w:spacing w:line="271" w:lineRule="exact"/>
              <w:ind w:left="111" w:right="102" w:hanging="111"/>
              <w:jc w:val="center"/>
              <w:rPr>
                <w:sz w:val="24"/>
              </w:rPr>
            </w:pPr>
            <w:r>
              <w:rPr>
                <w:sz w:val="24"/>
              </w:rPr>
              <w:t>1,08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853BE">
            <w:pPr>
              <w:pStyle w:val="TableParagraph"/>
              <w:tabs>
                <w:tab w:val="left" w:pos="11057"/>
              </w:tabs>
              <w:spacing w:line="271" w:lineRule="exact"/>
              <w:ind w:left="111" w:right="102" w:hanging="111"/>
              <w:jc w:val="center"/>
              <w:rPr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853BE">
            <w:pPr>
              <w:pStyle w:val="TableParagraph"/>
              <w:tabs>
                <w:tab w:val="left" w:pos="11057"/>
              </w:tabs>
              <w:spacing w:line="271" w:lineRule="exact"/>
              <w:ind w:left="111" w:right="102" w:hanging="111"/>
              <w:jc w:val="center"/>
              <w:rPr>
                <w:sz w:val="24"/>
              </w:rPr>
            </w:pPr>
          </w:p>
        </w:tc>
      </w:tr>
    </w:tbl>
    <w:p w:rsidR="00D11839" w:rsidRPr="001F732B" w:rsidRDefault="00D11839" w:rsidP="001F732B">
      <w:pPr>
        <w:pStyle w:val="BodyText"/>
      </w:pPr>
    </w:p>
    <w:p w:rsidR="00D11839" w:rsidRDefault="00D11839" w:rsidP="009D1FFC">
      <w:pPr>
        <w:pStyle w:val="Heading1"/>
        <w:numPr>
          <w:ilvl w:val="0"/>
          <w:numId w:val="0"/>
        </w:numPr>
        <w:spacing w:before="0"/>
        <w:jc w:val="center"/>
      </w:pPr>
      <w:r>
        <w:t xml:space="preserve">4. Финансовое обеспечение мероприятий муниципальной программы, </w:t>
      </w:r>
      <w:r w:rsidRPr="00471641">
        <w:rPr>
          <w:bCs w:val="0"/>
        </w:rPr>
        <w:t>реализуемых в составе регионального проекта, не входящего в состав федерального проекта</w:t>
      </w:r>
    </w:p>
    <w:p w:rsidR="00D11839" w:rsidRDefault="00D11839" w:rsidP="00D353D6">
      <w:pPr>
        <w:pStyle w:val="BodyText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6094" w:type="dxa"/>
        <w:tblInd w:w="34" w:type="dxa"/>
        <w:tblLayout w:type="fixed"/>
        <w:tblLook w:val="0000"/>
      </w:tblPr>
      <w:tblGrid>
        <w:gridCol w:w="4214"/>
        <w:gridCol w:w="1800"/>
        <w:gridCol w:w="1440"/>
        <w:gridCol w:w="1440"/>
        <w:gridCol w:w="1440"/>
        <w:gridCol w:w="1440"/>
        <w:gridCol w:w="1440"/>
        <w:gridCol w:w="1440"/>
        <w:gridCol w:w="1440"/>
      </w:tblGrid>
      <w:tr w:rsidR="00D11839" w:rsidTr="00370CAD">
        <w:trPr>
          <w:trHeight w:val="684"/>
        </w:trPr>
        <w:tc>
          <w:tcPr>
            <w:tcW w:w="4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D11839" w:rsidRPr="00471641" w:rsidRDefault="00D11839" w:rsidP="00471641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4"/>
              </w:rPr>
            </w:pPr>
            <w:r w:rsidRPr="00471641">
              <w:rPr>
                <w:sz w:val="24"/>
              </w:rPr>
              <w:t xml:space="preserve">Наименование структурного элемента/ мероприятия (результата) / </w:t>
            </w:r>
          </w:p>
          <w:p w:rsidR="00D11839" w:rsidRPr="00471641" w:rsidRDefault="00D11839" w:rsidP="00471641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4"/>
                <w:szCs w:val="28"/>
              </w:rPr>
            </w:pPr>
            <w:r w:rsidRPr="00471641">
              <w:rPr>
                <w:sz w:val="24"/>
              </w:rPr>
              <w:t xml:space="preserve"> Источника финансового обеспечения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8"/>
                <w:szCs w:val="28"/>
              </w:rPr>
            </w:pPr>
            <w:r>
              <w:t>ГРБС</w:t>
            </w:r>
          </w:p>
          <w:p w:rsidR="00D11839" w:rsidRDefault="00D11839" w:rsidP="0070420A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8"/>
                <w:szCs w:val="28"/>
              </w:rPr>
            </w:pPr>
            <w:r>
              <w:t>КБК</w:t>
            </w:r>
          </w:p>
        </w:tc>
        <w:tc>
          <w:tcPr>
            <w:tcW w:w="10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Объем финансового </w:t>
            </w:r>
            <w:r>
              <w:rPr>
                <w:spacing w:val="-1"/>
                <w:sz w:val="24"/>
              </w:rPr>
              <w:t>обеспечения</w:t>
            </w:r>
          </w:p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>
              <w:rPr>
                <w:spacing w:val="-1"/>
                <w:sz w:val="24"/>
              </w:rPr>
              <w:t xml:space="preserve">по годам </w:t>
            </w:r>
            <w:r>
              <w:rPr>
                <w:sz w:val="24"/>
              </w:rPr>
              <w:t>реализации, тыс. рублей</w:t>
            </w:r>
          </w:p>
        </w:tc>
      </w:tr>
      <w:tr w:rsidR="00D11839" w:rsidTr="00370CAD">
        <w:trPr>
          <w:trHeight w:val="491"/>
        </w:trPr>
        <w:tc>
          <w:tcPr>
            <w:tcW w:w="4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839" w:rsidRDefault="00D11839" w:rsidP="0070420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9D1FFC">
            <w:pPr>
              <w:pStyle w:val="TableParagraph"/>
              <w:tabs>
                <w:tab w:val="left" w:pos="11057"/>
              </w:tabs>
              <w:spacing w:before="80"/>
              <w:jc w:val="center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F03ABA">
            <w:pPr>
              <w:pStyle w:val="TableParagraph"/>
              <w:tabs>
                <w:tab w:val="left" w:pos="11057"/>
              </w:tabs>
              <w:spacing w:before="80"/>
              <w:ind w:right="29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A1919">
            <w:pPr>
              <w:pStyle w:val="TableParagraph"/>
              <w:tabs>
                <w:tab w:val="left" w:pos="11057"/>
              </w:tabs>
              <w:spacing w:before="80"/>
              <w:ind w:right="-60"/>
              <w:rPr>
                <w:sz w:val="24"/>
              </w:rPr>
            </w:pPr>
            <w:r>
              <w:rPr>
                <w:sz w:val="24"/>
              </w:rPr>
              <w:t xml:space="preserve">     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F03ABA">
            <w:pPr>
              <w:pStyle w:val="TableParagraph"/>
              <w:tabs>
                <w:tab w:val="left" w:pos="11057"/>
              </w:tabs>
              <w:spacing w:before="80"/>
              <w:ind w:right="3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2027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F03ABA">
            <w:pPr>
              <w:pStyle w:val="TableParagraph"/>
              <w:tabs>
                <w:tab w:val="left" w:pos="11057"/>
              </w:tabs>
              <w:spacing w:before="80"/>
              <w:ind w:right="3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2028</w:t>
            </w:r>
          </w:p>
          <w:p w:rsidR="00D11839" w:rsidRPr="00FA7334" w:rsidRDefault="00D11839" w:rsidP="00EB78F7">
            <w:pPr>
              <w:pStyle w:val="TableParagraph"/>
              <w:tabs>
                <w:tab w:val="left" w:pos="11057"/>
              </w:tabs>
              <w:spacing w:line="263" w:lineRule="exact"/>
              <w:ind w:left="17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80"/>
              <w:ind w:left="267" w:right="254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D11839" w:rsidTr="00370CAD">
        <w:trPr>
          <w:trHeight w:val="282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6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63" w:lineRule="exact"/>
              <w:ind w:left="8"/>
              <w:jc w:val="center"/>
              <w:rPr>
                <w:sz w:val="28"/>
                <w:szCs w:val="28"/>
              </w:rPr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63" w:lineRule="exact"/>
              <w:ind w:left="49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63" w:lineRule="exact"/>
              <w:ind w:right="-6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6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11839" w:rsidTr="00370CAD">
        <w:trPr>
          <w:trHeight w:val="2795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Pr="00FA7334" w:rsidRDefault="00D11839" w:rsidP="00FA7334">
            <w:pPr>
              <w:pStyle w:val="TableParagraph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Мероприятия муниципальной программы, реализуемые в </w:t>
            </w:r>
            <w:r>
              <w:rPr>
                <w:b/>
                <w:bCs/>
                <w:spacing w:val="-5"/>
                <w:sz w:val="24"/>
              </w:rPr>
              <w:t xml:space="preserve">составе регионального проекта, не входящего в состав федерального проекта </w:t>
            </w:r>
          </w:p>
          <w:p w:rsidR="00D11839" w:rsidRDefault="00D11839" w:rsidP="0070420A">
            <w:pPr>
              <w:pStyle w:val="TableParagraph"/>
              <w:jc w:val="center"/>
              <w:rPr>
                <w:b/>
                <w:bCs/>
                <w:spacing w:val="-5"/>
                <w:sz w:val="24"/>
              </w:rPr>
            </w:pPr>
            <w:r>
              <w:rPr>
                <w:b/>
                <w:bCs/>
                <w:spacing w:val="-5"/>
                <w:sz w:val="24"/>
              </w:rPr>
              <w:t xml:space="preserve">«Содействие развитию автомобильных дорог общего пользования местного значения» </w:t>
            </w:r>
          </w:p>
          <w:p w:rsidR="00D11839" w:rsidRPr="00FA7334" w:rsidRDefault="00D11839" w:rsidP="00FA7334">
            <w:pPr>
              <w:pStyle w:val="TableParagraph"/>
              <w:jc w:val="center"/>
              <w:rPr>
                <w:b/>
                <w:bCs/>
                <w:spacing w:val="-5"/>
                <w:sz w:val="24"/>
              </w:rPr>
            </w:pPr>
            <w:r>
              <w:rPr>
                <w:b/>
                <w:bCs/>
                <w:spacing w:val="-5"/>
                <w:sz w:val="24"/>
              </w:rPr>
              <w:t xml:space="preserve">государственной программы «Дорожное хозяйство Владимирской области» </w:t>
            </w:r>
          </w:p>
          <w:p w:rsidR="00D11839" w:rsidRDefault="00D11839" w:rsidP="009D1FF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pacing w:val="-5"/>
                <w:sz w:val="20"/>
                <w:szCs w:val="20"/>
              </w:rPr>
              <w:t>«Осуществление дорожной деятельности в отношении автомобильных дорог общего пользования местного значения»</w:t>
            </w:r>
            <w:r>
              <w:rPr>
                <w:b/>
                <w:spacing w:val="-5"/>
                <w:sz w:val="24"/>
              </w:rPr>
              <w:t>,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D11839" w:rsidRPr="009D1FFC" w:rsidRDefault="00D11839" w:rsidP="009D1FFC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всего,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4"/>
              </w:rPr>
              <w:t>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left="107"/>
              <w:rPr>
                <w:i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FA7334">
              <w:rPr>
                <w:b/>
                <w:sz w:val="20"/>
                <w:szCs w:val="20"/>
              </w:rPr>
              <w:t>11 247,33530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FA7334">
              <w:rPr>
                <w:b/>
                <w:sz w:val="20"/>
                <w:szCs w:val="20"/>
              </w:rPr>
              <w:t>12 105,65790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FA7334">
              <w:rPr>
                <w:b/>
                <w:sz w:val="20"/>
                <w:szCs w:val="20"/>
              </w:rPr>
              <w:t>12 212,79090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10 999,72200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10 836,78200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10 836,78200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68 239,07010</w:t>
            </w:r>
          </w:p>
        </w:tc>
      </w:tr>
      <w:tr w:rsidR="00D11839" w:rsidTr="00370CAD">
        <w:trPr>
          <w:trHeight w:val="514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</w:pPr>
            <w:r w:rsidRPr="008E0AFF">
              <w:t>Федеральный бюджет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ind w:left="27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3138B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</w:tr>
      <w:tr w:rsidR="00D11839" w:rsidTr="00370CAD">
        <w:trPr>
          <w:trHeight w:val="301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3" w:lineRule="exact"/>
            </w:pPr>
            <w:r w:rsidRPr="008E0AFF">
              <w:t>Областной бюджет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55" w:lineRule="exact"/>
              <w:ind w:left="-121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9 785,00000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9 763,00000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334">
              <w:rPr>
                <w:rFonts w:ascii="Times New Roman" w:hAnsi="Times New Roman" w:cs="Times New Roman"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A7334">
              <w:rPr>
                <w:rFonts w:ascii="Times New Roman" w:hAnsi="Times New Roman" w:cs="Times New Roman"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3138B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8E0AFF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57 260,00000</w:t>
            </w:r>
          </w:p>
        </w:tc>
      </w:tr>
      <w:tr w:rsidR="00D11839" w:rsidTr="00370CAD">
        <w:trPr>
          <w:trHeight w:val="405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</w:pPr>
            <w:r w:rsidRPr="008E0AFF">
              <w:t>Бюджет МО ЗАТО г. Радужный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9679C0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1 462,33530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2 342,65790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2 784,79090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1 571,72200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1 408,78200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3138B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1 408,78200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10 979,07010</w:t>
            </w:r>
          </w:p>
        </w:tc>
      </w:tr>
      <w:tr w:rsidR="00D11839" w:rsidTr="00370CAD">
        <w:trPr>
          <w:trHeight w:val="525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</w:pPr>
            <w:r w:rsidRPr="008E0AFF">
              <w:rPr>
                <w:spacing w:val="-2"/>
              </w:rPr>
              <w:t xml:space="preserve">Внебюджетные </w:t>
            </w:r>
            <w:r w:rsidRPr="008E0AFF">
              <w:rPr>
                <w:spacing w:val="-1"/>
              </w:rPr>
              <w:t>источники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3138B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</w:tr>
      <w:tr w:rsidR="00D11839" w:rsidTr="00370CAD">
        <w:trPr>
          <w:trHeight w:val="938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before="25"/>
              <w:ind w:left="-40"/>
            </w:pPr>
            <w:r w:rsidRPr="008E0AFF">
              <w:t xml:space="preserve">1. Мероприятие «Ремонт автомобильных дорог общего пользования местного значения на территории ЗАТО г. Радужный Владимирской области», </w:t>
            </w:r>
          </w:p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before="25"/>
              <w:ind w:left="-40"/>
            </w:pPr>
            <w:r w:rsidRPr="008E0AFF">
              <w:t>всего, 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25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FA7334">
              <w:rPr>
                <w:b/>
                <w:sz w:val="20"/>
                <w:szCs w:val="20"/>
              </w:rPr>
              <w:t>11 247,33530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FA7334">
              <w:rPr>
                <w:b/>
                <w:sz w:val="20"/>
                <w:szCs w:val="20"/>
              </w:rPr>
              <w:t>12 105,65790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 w:rsidRPr="00FA7334">
              <w:rPr>
                <w:b/>
                <w:sz w:val="20"/>
                <w:szCs w:val="20"/>
              </w:rPr>
              <w:t>12 212,79090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10 999,72200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10 836,78200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10 836,78200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68 239,07010</w:t>
            </w:r>
          </w:p>
        </w:tc>
      </w:tr>
      <w:tr w:rsidR="00D11839" w:rsidTr="00370CAD">
        <w:trPr>
          <w:trHeight w:val="441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</w:pPr>
            <w:r w:rsidRPr="008E0AFF">
              <w:t>Федеральный бюджет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61" w:lineRule="exact"/>
              <w:ind w:left="27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</w:tr>
      <w:tr w:rsidR="00D11839" w:rsidTr="00370CAD">
        <w:trPr>
          <w:trHeight w:val="215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3" w:lineRule="exact"/>
            </w:pPr>
            <w:r w:rsidRPr="008E0AFF">
              <w:t>Областной бюджет, 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55" w:lineRule="exact"/>
              <w:ind w:left="-121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9 785,00000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9 763,00000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9D1FF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334">
              <w:rPr>
                <w:rFonts w:ascii="Times New Roman" w:hAnsi="Times New Roman" w:cs="Times New Roman"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334">
              <w:rPr>
                <w:rFonts w:ascii="Times New Roman" w:hAnsi="Times New Roman" w:cs="Times New Roman"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57 260,00000</w:t>
            </w:r>
          </w:p>
        </w:tc>
      </w:tr>
      <w:tr w:rsidR="00D11839" w:rsidTr="00370CAD">
        <w:trPr>
          <w:trHeight w:val="987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1.1. Ремонт автомобильной дороги от перекрестка у жилого дома №16  1 квартала до очистных сооружений северной группы в 10 квартале (участок автомобильной дороги от км 1+863 до км 1+1049)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spacing w:line="255" w:lineRule="exact"/>
              <w:ind w:left="-1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AE4F78">
              <w:rPr>
                <w:sz w:val="18"/>
                <w:szCs w:val="18"/>
              </w:rPr>
              <w:t>73504091310272460</w:t>
            </w:r>
            <w:r>
              <w:rPr>
                <w:sz w:val="18"/>
                <w:szCs w:val="18"/>
              </w:rPr>
              <w:t xml:space="preserve"> </w:t>
            </w:r>
            <w:r w:rsidRPr="00AE4F78">
              <w:rPr>
                <w:iCs/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2 189,94510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2 189,94510</w:t>
            </w:r>
          </w:p>
        </w:tc>
      </w:tr>
      <w:tr w:rsidR="00D11839" w:rsidTr="00370CAD">
        <w:trPr>
          <w:trHeight w:val="53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1.2. Ремонт автомобильной дороги от жилого дома №8 3квартала до кольцевой автомобильной дороги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862D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F78">
              <w:rPr>
                <w:rFonts w:ascii="Times New Roman" w:hAnsi="Times New Roman" w:cs="Times New Roman"/>
                <w:sz w:val="18"/>
                <w:szCs w:val="18"/>
              </w:rPr>
              <w:t>73504091310272460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4F78">
              <w:rPr>
                <w:rFonts w:ascii="Times New Roman" w:hAnsi="Times New Roman" w:cs="Times New Roman"/>
                <w:iCs/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561,10040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561,10040</w:t>
            </w:r>
          </w:p>
        </w:tc>
      </w:tr>
      <w:tr w:rsidR="00D11839" w:rsidTr="00370CAD">
        <w:trPr>
          <w:trHeight w:val="53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1.3. Ремонт автомобильной дороги от здания физкультурно-оздоровительного комплекса до "Автомобильная дорога от площади у памятной Стелы до автомобильной дороги к ГСК-4"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862D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F78">
              <w:rPr>
                <w:rFonts w:ascii="Times New Roman" w:hAnsi="Times New Roman" w:cs="Times New Roman"/>
                <w:sz w:val="18"/>
                <w:szCs w:val="18"/>
              </w:rPr>
              <w:t>73504091310272460</w:t>
            </w:r>
            <w:r w:rsidRPr="00AE4F78">
              <w:rPr>
                <w:rFonts w:ascii="Times New Roman" w:hAnsi="Times New Roman" w:cs="Times New Roman"/>
                <w:iCs/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1 389,91731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1 389,91731</w:t>
            </w:r>
          </w:p>
        </w:tc>
      </w:tr>
      <w:tr w:rsidR="00D11839" w:rsidTr="00370CAD">
        <w:trPr>
          <w:trHeight w:val="1213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1.4. Ремонт автомобильной дороги от площади у памятной Стелы до автомобильной дороги к ГСК-4 (участок автомобильной дороги от дома № 8 9квартала (общежитие № 3) до здания ПромСвязьБанка)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862D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F78">
              <w:rPr>
                <w:rFonts w:ascii="Times New Roman" w:hAnsi="Times New Roman" w:cs="Times New Roman"/>
                <w:sz w:val="18"/>
                <w:szCs w:val="18"/>
              </w:rPr>
              <w:t>73504091310272460</w:t>
            </w:r>
            <w:r w:rsidRPr="00AE4F78">
              <w:rPr>
                <w:rFonts w:ascii="Times New Roman" w:hAnsi="Times New Roman" w:cs="Times New Roman"/>
                <w:iCs/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2 421,58548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2 421,58548</w:t>
            </w:r>
          </w:p>
        </w:tc>
      </w:tr>
      <w:tr w:rsidR="00D11839" w:rsidTr="00370CAD">
        <w:trPr>
          <w:trHeight w:val="53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1.5. Ремонт автомобильной дороги от жилого дома № 21 3квартала до кольцевой автомобильной дороги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AE4F78" w:rsidRDefault="00D11839" w:rsidP="00862D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F78">
              <w:rPr>
                <w:rFonts w:ascii="Times New Roman" w:hAnsi="Times New Roman" w:cs="Times New Roman"/>
                <w:sz w:val="18"/>
                <w:szCs w:val="18"/>
              </w:rPr>
              <w:t>73504091310272460</w:t>
            </w:r>
            <w:r w:rsidRPr="00AE4F78">
              <w:rPr>
                <w:rFonts w:ascii="Times New Roman" w:hAnsi="Times New Roman" w:cs="Times New Roman"/>
                <w:iCs/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394,04388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394,04388</w:t>
            </w:r>
          </w:p>
        </w:tc>
      </w:tr>
      <w:tr w:rsidR="00D11839" w:rsidTr="00370CAD">
        <w:trPr>
          <w:trHeight w:val="180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1.6.Ремонт автомобильной дороги от здания городского узла связи до кольцевой автомобильной дороги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AE4F78" w:rsidRDefault="00D11839" w:rsidP="00862D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F78">
              <w:rPr>
                <w:rFonts w:ascii="Times New Roman" w:hAnsi="Times New Roman" w:cs="Times New Roman"/>
                <w:sz w:val="18"/>
                <w:szCs w:val="18"/>
              </w:rPr>
              <w:t>73504091310272460</w:t>
            </w:r>
            <w:r w:rsidRPr="00AE4F78">
              <w:rPr>
                <w:rFonts w:ascii="Times New Roman" w:hAnsi="Times New Roman" w:cs="Times New Roman"/>
                <w:iCs/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2 828,40783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2 828,40783</w:t>
            </w:r>
          </w:p>
        </w:tc>
      </w:tr>
      <w:tr w:rsidR="00D11839" w:rsidTr="00370CAD">
        <w:trPr>
          <w:trHeight w:val="180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1.7.Ремонт автомобильной дороги от КПП на въезде в город до перекрестка у жилого дома № 1 1квартала (участок от производственной базы ГУС до КПП)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AE4F78" w:rsidRDefault="00D11839" w:rsidP="00862D3B">
            <w:pPr>
              <w:pStyle w:val="TableParagraph"/>
              <w:tabs>
                <w:tab w:val="left" w:pos="11057"/>
              </w:tabs>
              <w:spacing w:line="255" w:lineRule="exact"/>
              <w:ind w:left="-121"/>
              <w:jc w:val="center"/>
              <w:rPr>
                <w:sz w:val="18"/>
                <w:szCs w:val="18"/>
              </w:rPr>
            </w:pPr>
            <w:r w:rsidRPr="00AE4F78">
              <w:rPr>
                <w:sz w:val="18"/>
                <w:szCs w:val="18"/>
              </w:rPr>
              <w:t>7350409131029Д010</w:t>
            </w:r>
            <w:r>
              <w:rPr>
                <w:sz w:val="18"/>
                <w:szCs w:val="18"/>
              </w:rPr>
              <w:t xml:space="preserve"> </w:t>
            </w:r>
            <w:r w:rsidRPr="00AE4F78">
              <w:rPr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1 684,07208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94556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1 684,07208</w:t>
            </w:r>
          </w:p>
        </w:tc>
      </w:tr>
      <w:tr w:rsidR="00D11839" w:rsidTr="00370CAD">
        <w:trPr>
          <w:trHeight w:val="405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1.8.Ремонт кольцевой автомобильной дороги вокруг 1 и 3 кварталов (участок от жилого дома № 19 3 квартала до жилого дома №13 3 квартала)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AE4F78" w:rsidRDefault="00D11839" w:rsidP="00862D3B">
            <w:pPr>
              <w:pStyle w:val="TableParagraph"/>
              <w:tabs>
                <w:tab w:val="left" w:pos="11057"/>
              </w:tabs>
              <w:spacing w:line="255" w:lineRule="exact"/>
              <w:ind w:left="-121"/>
              <w:jc w:val="center"/>
              <w:rPr>
                <w:sz w:val="18"/>
                <w:szCs w:val="18"/>
              </w:rPr>
            </w:pPr>
            <w:r w:rsidRPr="00AE4F78">
              <w:rPr>
                <w:sz w:val="18"/>
                <w:szCs w:val="18"/>
              </w:rPr>
              <w:t>7350409131029Д010</w:t>
            </w:r>
            <w:r>
              <w:rPr>
                <w:sz w:val="18"/>
                <w:szCs w:val="18"/>
              </w:rPr>
              <w:t xml:space="preserve"> </w:t>
            </w:r>
            <w:r w:rsidRPr="00AE4F78">
              <w:rPr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6 353,89978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94556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6 353,89978</w:t>
            </w:r>
          </w:p>
        </w:tc>
      </w:tr>
      <w:tr w:rsidR="00D11839" w:rsidTr="00370CAD">
        <w:trPr>
          <w:trHeight w:val="405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1.9. Ремонт кольцевой автомобильной дороги вокруг 1 и 3 кварталов (участок от жилого дома № 13 3 квартала до жилого дома № 10 3 квартала)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AE4F78" w:rsidRDefault="00D11839" w:rsidP="00862D3B">
            <w:pPr>
              <w:pStyle w:val="TableParagraph"/>
              <w:tabs>
                <w:tab w:val="left" w:pos="11057"/>
              </w:tabs>
              <w:spacing w:line="255" w:lineRule="exact"/>
              <w:ind w:left="-121"/>
              <w:jc w:val="center"/>
              <w:rPr>
                <w:sz w:val="18"/>
                <w:szCs w:val="18"/>
              </w:rPr>
            </w:pPr>
            <w:r w:rsidRPr="00AE4F78">
              <w:rPr>
                <w:sz w:val="18"/>
                <w:szCs w:val="18"/>
              </w:rPr>
              <w:t>7350409131029Д010</w:t>
            </w:r>
            <w:r>
              <w:rPr>
                <w:sz w:val="18"/>
                <w:szCs w:val="18"/>
              </w:rPr>
              <w:t xml:space="preserve"> </w:t>
            </w:r>
            <w:r w:rsidRPr="00AE4F78">
              <w:rPr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1 725,02814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94556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1 725,02814</w:t>
            </w:r>
          </w:p>
        </w:tc>
      </w:tr>
      <w:tr w:rsidR="00D11839" w:rsidTr="00370CAD">
        <w:trPr>
          <w:trHeight w:val="495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1.10. Ремонт кольцевой автомобильной дороги вокруг 1 и 3 кварталов (участок от жилого дома № 10 3 квартала до жилого дома № 4 3 квартала)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AE4F78" w:rsidRDefault="00D11839" w:rsidP="00862D3B">
            <w:pPr>
              <w:pStyle w:val="TableParagraph"/>
              <w:tabs>
                <w:tab w:val="left" w:pos="11057"/>
              </w:tabs>
              <w:spacing w:line="255" w:lineRule="exact"/>
              <w:ind w:left="-121"/>
              <w:jc w:val="center"/>
              <w:rPr>
                <w:sz w:val="18"/>
                <w:szCs w:val="18"/>
              </w:rPr>
            </w:pPr>
            <w:r w:rsidRPr="00AE4F78">
              <w:rPr>
                <w:sz w:val="18"/>
                <w:szCs w:val="18"/>
              </w:rPr>
              <w:t>7350409131029Д010</w:t>
            </w:r>
            <w:r>
              <w:rPr>
                <w:sz w:val="18"/>
                <w:szCs w:val="18"/>
              </w:rPr>
              <w:t xml:space="preserve"> </w:t>
            </w:r>
            <w:r w:rsidRPr="00AE4F78">
              <w:rPr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94556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94556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945569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</w:tr>
      <w:tr w:rsidR="00D11839" w:rsidTr="00370CAD">
        <w:trPr>
          <w:trHeight w:val="495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>
              <w:t>1.11. Ремонт автомобильной дороги в квартале 7/1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8E0AFF" w:rsidRDefault="00D11839" w:rsidP="006D4455">
            <w:pPr>
              <w:pStyle w:val="TableParagraph"/>
              <w:tabs>
                <w:tab w:val="left" w:pos="11057"/>
              </w:tabs>
              <w:spacing w:line="271" w:lineRule="exact"/>
              <w:ind w:right="-108" w:hanging="108"/>
              <w:jc w:val="center"/>
            </w:pPr>
            <w:r>
              <w:rPr>
                <w:sz w:val="18"/>
                <w:szCs w:val="18"/>
              </w:rPr>
              <w:t>7350409131029Д01</w:t>
            </w:r>
            <w:r w:rsidRPr="00AE4F7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  </w:t>
            </w:r>
            <w:r w:rsidRPr="00AE4F78">
              <w:rPr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6D4455" w:rsidRDefault="00D11839" w:rsidP="006D4455">
            <w:pPr>
              <w:pStyle w:val="TableParagraph"/>
              <w:tabs>
                <w:tab w:val="left" w:pos="11057"/>
              </w:tabs>
              <w:spacing w:line="271" w:lineRule="exact"/>
              <w:ind w:left="92" w:right="-108"/>
              <w:rPr>
                <w:sz w:val="20"/>
                <w:szCs w:val="20"/>
              </w:rPr>
            </w:pPr>
            <w:r w:rsidRPr="006D4455">
              <w:rPr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6D4455" w:rsidRDefault="00D11839" w:rsidP="006D4455">
            <w:pPr>
              <w:pStyle w:val="TableParagraph"/>
              <w:tabs>
                <w:tab w:val="left" w:pos="11057"/>
              </w:tabs>
              <w:spacing w:line="271" w:lineRule="exact"/>
              <w:ind w:left="92" w:right="-112"/>
              <w:rPr>
                <w:sz w:val="20"/>
                <w:szCs w:val="20"/>
              </w:rPr>
            </w:pPr>
            <w:r w:rsidRPr="006D4455">
              <w:rPr>
                <w:sz w:val="20"/>
                <w:szCs w:val="20"/>
              </w:rPr>
              <w:t>9 428,00000</w:t>
            </w:r>
          </w:p>
        </w:tc>
      </w:tr>
      <w:tr w:rsidR="00D11839" w:rsidTr="00370CAD">
        <w:trPr>
          <w:trHeight w:val="424"/>
        </w:trPr>
        <w:tc>
          <w:tcPr>
            <w:tcW w:w="4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</w:pPr>
            <w:r w:rsidRPr="008E0AFF">
              <w:t>Бюджет МО ЗАТО г. Радужный, в том числе: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862D3B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1 462,33530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2 342,65790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2 784,79090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1 571,72200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1 408,78200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1 408,78200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10 979,07010</w:t>
            </w:r>
          </w:p>
        </w:tc>
      </w:tr>
      <w:tr w:rsidR="00D11839" w:rsidTr="00370CAD">
        <w:trPr>
          <w:trHeight w:val="53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1.1. Ремонт автомобильной дороги от перекрестка у жилого дома №16  1 квартала до очистных сооружений северной группы в 10 квартале (участок автомобильной дороги от км 1+863 до км 1+1049)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862D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F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73504091310</w:t>
            </w:r>
            <w:r w:rsidRPr="00AE4F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E4F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327,32062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327,32062</w:t>
            </w:r>
          </w:p>
        </w:tc>
      </w:tr>
      <w:tr w:rsidR="00D11839" w:rsidTr="00370CAD">
        <w:trPr>
          <w:trHeight w:val="53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1.2. Ремонт автомобильной дороги от жилого дома №8 3квартала до кольцевой автомобильной дороги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F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73504091310</w:t>
            </w:r>
            <w:r w:rsidRPr="00AE4F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E4F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83,85435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83,85435</w:t>
            </w:r>
          </w:p>
        </w:tc>
      </w:tr>
      <w:tr w:rsidR="00D11839" w:rsidTr="00370CAD">
        <w:trPr>
          <w:trHeight w:val="53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1.3. Ремонт автомобильной дороги от здания физкультурно-оздоровительного комплекса до "Автомобильная дорога от площади у памятной Стелы до автомобильной дороги к ГСК-4"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F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73504091310</w:t>
            </w:r>
            <w:r w:rsidRPr="00AE4F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E4F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207,72488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207,72488</w:t>
            </w:r>
          </w:p>
        </w:tc>
      </w:tr>
      <w:tr w:rsidR="00D11839" w:rsidTr="00370CAD">
        <w:trPr>
          <w:trHeight w:val="1082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1.4. Ремонт автомобильной дороги от площади у памятной Стелы до автомобильной дороги к ГСК-4 (участок автомобильной дороги от дома № 8 9квартала (общежитие № 3) до здания ПромСвязьБанка)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F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73504091310</w:t>
            </w:r>
            <w:r w:rsidRPr="00AE4F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E4F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361,86069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361,86069</w:t>
            </w:r>
          </w:p>
        </w:tc>
      </w:tr>
      <w:tr w:rsidR="00D11839" w:rsidTr="00370CAD">
        <w:trPr>
          <w:trHeight w:val="53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1.5. Ремонт автомобильной дороги от жилого дома № 21 3квартала до кольцевой автомобильной дороги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AE4F78" w:rsidRDefault="00D11839" w:rsidP="007042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F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73504091310</w:t>
            </w:r>
            <w:r w:rsidRPr="00AE4F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E4F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58,88989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58,88989</w:t>
            </w:r>
          </w:p>
        </w:tc>
      </w:tr>
      <w:tr w:rsidR="00D11839" w:rsidTr="00370CAD">
        <w:trPr>
          <w:trHeight w:val="180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1.6. Ремонт автомобильной дороги от здания городского узла связи до кольцевой автомобильной дороги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AE4F78" w:rsidRDefault="00D11839" w:rsidP="007042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F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73504091310</w:t>
            </w:r>
            <w:r w:rsidRPr="00AE4F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E4F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422,68487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422,68487</w:t>
            </w:r>
          </w:p>
        </w:tc>
      </w:tr>
      <w:tr w:rsidR="00D11839" w:rsidTr="00370CAD">
        <w:trPr>
          <w:trHeight w:val="180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1.7.Ремонт автомобильной дороги от КПП на въезде в город до перекрестка у жилого дома № 1 1квартала (участок от производственной базы ГУС до КПП)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spacing w:line="255" w:lineRule="exact"/>
              <w:ind w:left="-121"/>
              <w:jc w:val="center"/>
              <w:rPr>
                <w:sz w:val="18"/>
                <w:szCs w:val="18"/>
              </w:rPr>
            </w:pPr>
            <w:r w:rsidRPr="00AE4F78">
              <w:rPr>
                <w:sz w:val="18"/>
                <w:szCs w:val="18"/>
              </w:rPr>
              <w:t>735040913102</w:t>
            </w:r>
            <w:r w:rsidRPr="00AE4F78">
              <w:rPr>
                <w:sz w:val="18"/>
                <w:szCs w:val="18"/>
                <w:lang w:val="en-US"/>
              </w:rPr>
              <w:t>S</w:t>
            </w:r>
            <w:r w:rsidRPr="00AE4F78">
              <w:rPr>
                <w:sz w:val="18"/>
                <w:szCs w:val="18"/>
              </w:rPr>
              <w:t>Д010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404,09759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404,09759</w:t>
            </w:r>
          </w:p>
        </w:tc>
      </w:tr>
      <w:tr w:rsidR="00D11839" w:rsidTr="00370CAD">
        <w:trPr>
          <w:trHeight w:val="405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1.8.Ремонт кольцевой автомобильной дороги вокруг 1 и 3 кварталов (участок от жилого дома № 19 3 квартала до жилого дома №13 3 квартала)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spacing w:line="255" w:lineRule="exact"/>
              <w:ind w:left="-121"/>
              <w:jc w:val="center"/>
              <w:rPr>
                <w:sz w:val="18"/>
                <w:szCs w:val="18"/>
              </w:rPr>
            </w:pPr>
            <w:r w:rsidRPr="00AE4F78">
              <w:rPr>
                <w:sz w:val="18"/>
                <w:szCs w:val="18"/>
              </w:rPr>
              <w:t>735040913102</w:t>
            </w:r>
            <w:r w:rsidRPr="00AE4F78">
              <w:rPr>
                <w:sz w:val="18"/>
                <w:szCs w:val="18"/>
                <w:lang w:val="en-US"/>
              </w:rPr>
              <w:t>S</w:t>
            </w:r>
            <w:r w:rsidRPr="00AE4F78">
              <w:rPr>
                <w:sz w:val="18"/>
                <w:szCs w:val="18"/>
              </w:rPr>
              <w:t>Д010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1 524,63521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1 524,63521</w:t>
            </w:r>
          </w:p>
        </w:tc>
      </w:tr>
      <w:tr w:rsidR="00D11839" w:rsidTr="00370CAD">
        <w:trPr>
          <w:trHeight w:val="405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1.9. Ремонт кольцевой автомобильной дороги вокруг 1 и 3 кварталов (участок от жилого дома № 13 3 квартала до жилого дома № 10 3 квартала)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spacing w:line="255" w:lineRule="exact"/>
              <w:ind w:left="-121"/>
              <w:jc w:val="center"/>
              <w:rPr>
                <w:sz w:val="18"/>
                <w:szCs w:val="18"/>
              </w:rPr>
            </w:pPr>
            <w:r w:rsidRPr="00AE4F78">
              <w:rPr>
                <w:sz w:val="18"/>
                <w:szCs w:val="18"/>
              </w:rPr>
              <w:t>735040913102</w:t>
            </w:r>
            <w:r w:rsidRPr="00AE4F78">
              <w:rPr>
                <w:sz w:val="18"/>
                <w:szCs w:val="18"/>
                <w:lang w:val="en-US"/>
              </w:rPr>
              <w:t>S</w:t>
            </w:r>
            <w:r w:rsidRPr="00AE4F78">
              <w:rPr>
                <w:sz w:val="18"/>
                <w:szCs w:val="18"/>
              </w:rPr>
              <w:t>Д010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413,92510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413,92510</w:t>
            </w:r>
          </w:p>
        </w:tc>
      </w:tr>
      <w:tr w:rsidR="00D11839" w:rsidTr="00370CAD">
        <w:trPr>
          <w:trHeight w:val="540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 w:rsidRPr="008E0AFF">
              <w:t>1.10. Ремонт кольцевой автомобильной дороги вокруг 1 и 3 кварталов (участок от жилого дома № 10 3 квартала до жилого дома № 4 3 квартала)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spacing w:line="255" w:lineRule="exact"/>
              <w:ind w:left="-121"/>
              <w:jc w:val="center"/>
              <w:rPr>
                <w:sz w:val="18"/>
                <w:szCs w:val="18"/>
              </w:rPr>
            </w:pPr>
            <w:r w:rsidRPr="00AE4F78">
              <w:rPr>
                <w:sz w:val="18"/>
                <w:szCs w:val="18"/>
              </w:rPr>
              <w:t>735040913102</w:t>
            </w:r>
            <w:r w:rsidRPr="00AE4F78">
              <w:rPr>
                <w:sz w:val="18"/>
                <w:szCs w:val="18"/>
                <w:lang w:val="en-US"/>
              </w:rPr>
              <w:t>S</w:t>
            </w:r>
            <w:r w:rsidRPr="00AE4F78">
              <w:rPr>
                <w:sz w:val="18"/>
                <w:szCs w:val="18"/>
              </w:rPr>
              <w:t>Д010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2 784,79090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2 784,79090</w:t>
            </w:r>
          </w:p>
        </w:tc>
      </w:tr>
      <w:tr w:rsidR="00D11839" w:rsidTr="00370CAD">
        <w:trPr>
          <w:trHeight w:val="540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</w:pPr>
            <w:r>
              <w:t>1.11. Ремонт автомобильной дороги в квартале 7/1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AE4F78" w:rsidRDefault="00D11839" w:rsidP="0070420A">
            <w:pPr>
              <w:pStyle w:val="TableParagraph"/>
              <w:tabs>
                <w:tab w:val="left" w:pos="11057"/>
              </w:tabs>
              <w:spacing w:line="255" w:lineRule="exact"/>
              <w:ind w:left="-121"/>
              <w:jc w:val="center"/>
              <w:rPr>
                <w:sz w:val="18"/>
                <w:szCs w:val="18"/>
              </w:rPr>
            </w:pPr>
            <w:r w:rsidRPr="00AE4F78">
              <w:rPr>
                <w:sz w:val="18"/>
                <w:szCs w:val="18"/>
              </w:rPr>
              <w:t>735040913102</w:t>
            </w:r>
            <w:r w:rsidRPr="00AE4F78">
              <w:rPr>
                <w:sz w:val="18"/>
                <w:szCs w:val="18"/>
                <w:lang w:val="en-US"/>
              </w:rPr>
              <w:t>S</w:t>
            </w:r>
            <w:r w:rsidRPr="00AE4F78">
              <w:rPr>
                <w:sz w:val="18"/>
                <w:szCs w:val="18"/>
              </w:rPr>
              <w:t>Д010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215D18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1 571,72200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1 571,72200</w:t>
            </w:r>
          </w:p>
        </w:tc>
      </w:tr>
      <w:tr w:rsidR="00D11839" w:rsidTr="00370CAD">
        <w:trPr>
          <w:trHeight w:val="615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8E0AFF" w:rsidRDefault="00D11839" w:rsidP="0070420A">
            <w:pPr>
              <w:pStyle w:val="TableParagraph"/>
              <w:tabs>
                <w:tab w:val="left" w:pos="11057"/>
              </w:tabs>
              <w:spacing w:line="270" w:lineRule="exact"/>
            </w:pPr>
            <w:r w:rsidRPr="008E0AFF">
              <w:rPr>
                <w:spacing w:val="-2"/>
              </w:rPr>
              <w:t xml:space="preserve">Внебюджетные </w:t>
            </w:r>
            <w:r w:rsidRPr="008E0AFF">
              <w:rPr>
                <w:spacing w:val="-1"/>
              </w:rPr>
              <w:t>источники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A7334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A7334">
              <w:rPr>
                <w:sz w:val="20"/>
                <w:szCs w:val="20"/>
              </w:rPr>
              <w:t>0,00000</w:t>
            </w:r>
          </w:p>
        </w:tc>
      </w:tr>
    </w:tbl>
    <w:p w:rsidR="00D11839" w:rsidRPr="001F732B" w:rsidRDefault="00D11839" w:rsidP="001F732B">
      <w:pPr>
        <w:pStyle w:val="BodyText"/>
      </w:pPr>
    </w:p>
    <w:p w:rsidR="00D11839" w:rsidRDefault="00D11839" w:rsidP="00D353D6">
      <w:pPr>
        <w:pStyle w:val="Heading1"/>
        <w:numPr>
          <w:ilvl w:val="0"/>
          <w:numId w:val="0"/>
        </w:numPr>
        <w:tabs>
          <w:tab w:val="left" w:pos="11057"/>
        </w:tabs>
        <w:jc w:val="center"/>
        <w:rPr>
          <w:spacing w:val="-3"/>
        </w:rPr>
      </w:pPr>
      <w:r>
        <w:t>5. План реализации</w:t>
      </w:r>
      <w:r>
        <w:rPr>
          <w:spacing w:val="-3"/>
        </w:rPr>
        <w:t xml:space="preserve"> мероприятий муниципальной программы, реализуемых в составе региональных и/или</w:t>
      </w:r>
    </w:p>
    <w:p w:rsidR="00D11839" w:rsidRDefault="00D11839" w:rsidP="00D353D6">
      <w:pPr>
        <w:pStyle w:val="Heading1"/>
        <w:numPr>
          <w:ilvl w:val="0"/>
          <w:numId w:val="0"/>
        </w:numPr>
        <w:tabs>
          <w:tab w:val="left" w:pos="11057"/>
        </w:tabs>
        <w:ind w:left="567"/>
        <w:jc w:val="center"/>
      </w:pPr>
      <w:r>
        <w:rPr>
          <w:spacing w:val="-3"/>
        </w:rPr>
        <w:t>федеральных проектов</w:t>
      </w:r>
    </w:p>
    <w:p w:rsidR="00D11839" w:rsidRDefault="00D11839" w:rsidP="00D353D6">
      <w:pPr>
        <w:pStyle w:val="BodyText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948" w:type="dxa"/>
        <w:tblInd w:w="34" w:type="dxa"/>
        <w:tblLayout w:type="fixed"/>
        <w:tblLook w:val="0000"/>
      </w:tblPr>
      <w:tblGrid>
        <w:gridCol w:w="6162"/>
        <w:gridCol w:w="2912"/>
        <w:gridCol w:w="2160"/>
        <w:gridCol w:w="2340"/>
        <w:gridCol w:w="2374"/>
      </w:tblGrid>
      <w:tr w:rsidR="00D11839" w:rsidTr="009F4490">
        <w:trPr>
          <w:trHeight w:val="646"/>
        </w:trPr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Задача, мероприятие (результат)/</w:t>
            </w:r>
          </w:p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контрольная точка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D11839" w:rsidRDefault="00D11839" w:rsidP="009F4490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  <w:p w:rsidR="00D11839" w:rsidRDefault="00D11839" w:rsidP="009F4490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</w:t>
            </w:r>
          </w:p>
          <w:p w:rsidR="00D11839" w:rsidRDefault="00D11839" w:rsidP="009F4490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8"/>
                <w:szCs w:val="28"/>
              </w:rPr>
            </w:pPr>
            <w:r>
              <w:t>Куриленко А.В.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:rsidR="00D11839" w:rsidRDefault="00D11839" w:rsidP="0070420A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</w:t>
            </w:r>
          </w:p>
          <w:p w:rsidR="00D11839" w:rsidRDefault="00D11839" w:rsidP="0070420A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(источник данных)</w:t>
            </w:r>
          </w:p>
        </w:tc>
      </w:tr>
      <w:tr w:rsidR="00D11839" w:rsidTr="009F4490">
        <w:trPr>
          <w:trHeight w:val="273"/>
        </w:trPr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11839" w:rsidTr="0070420A">
        <w:trPr>
          <w:trHeight w:val="315"/>
        </w:trPr>
        <w:tc>
          <w:tcPr>
            <w:tcW w:w="159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before="32"/>
              <w:ind w:left="7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Задача: Реализация расходов на приведение в нормативное состояние сети автомобильных дорог общего пользования местного значения городской агломерации</w:t>
            </w:r>
          </w:p>
        </w:tc>
      </w:tr>
      <w:tr w:rsidR="00D11839" w:rsidTr="00F03ABA">
        <w:trPr>
          <w:trHeight w:val="866"/>
        </w:trPr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1. Мероприятие «Ремонт автомобильных дорог общего пользования местного значения на территории ЗАТО г. Радужный Владимирской области», всего, в том числе: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i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9F4490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szCs w:val="24"/>
              </w:rPr>
            </w:pPr>
            <w:r>
              <w:rPr>
                <w:szCs w:val="24"/>
              </w:rPr>
              <w:t>ФИС СП ГАС «Управление»</w:t>
            </w:r>
          </w:p>
        </w:tc>
      </w:tr>
      <w:tr w:rsidR="00D11839" w:rsidTr="00505F8A">
        <w:trPr>
          <w:trHeight w:val="610"/>
        </w:trPr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47" w:lineRule="exact"/>
              <w:ind w:left="383"/>
              <w:rPr>
                <w:sz w:val="28"/>
                <w:szCs w:val="28"/>
              </w:rPr>
            </w:pPr>
            <w:r>
              <w:t>проведение работ в рамках мероприятия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D11839" w:rsidRPr="00505F8A" w:rsidRDefault="00D11839" w:rsidP="00505F8A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май 2024 – 2029 г.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Соответствующие документы (заключение контрактов, акты приемки выполненных работ)</w:t>
            </w:r>
          </w:p>
        </w:tc>
        <w:tc>
          <w:tcPr>
            <w:tcW w:w="2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D11839" w:rsidTr="009F4490">
        <w:trPr>
          <w:trHeight w:val="323"/>
        </w:trPr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spacing w:line="247" w:lineRule="exact"/>
              <w:rPr>
                <w:i/>
                <w:iCs/>
                <w:sz w:val="24"/>
                <w:szCs w:val="24"/>
                <w:shd w:val="clear" w:color="auto" w:fill="E3DA4E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D11839" w:rsidRDefault="00D11839" w:rsidP="00F03ABA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sz w:val="28"/>
                <w:szCs w:val="28"/>
              </w:rPr>
            </w:pPr>
            <w:r>
              <w:rPr>
                <w:iCs/>
                <w:sz w:val="24"/>
                <w:szCs w:val="24"/>
              </w:rPr>
              <w:t>сентябрь 2024 год - 2029</w:t>
            </w: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2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70420A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</w:tbl>
    <w:p w:rsidR="00D11839" w:rsidRDefault="00D11839" w:rsidP="001F732B">
      <w:pPr>
        <w:pStyle w:val="Heading1"/>
        <w:numPr>
          <w:ilvl w:val="0"/>
          <w:numId w:val="0"/>
        </w:numPr>
        <w:tabs>
          <w:tab w:val="left" w:pos="11057"/>
        </w:tabs>
        <w:ind w:right="584"/>
        <w:rPr>
          <w:spacing w:val="15"/>
        </w:rPr>
      </w:pPr>
    </w:p>
    <w:p w:rsidR="00D11839" w:rsidRDefault="00D11839" w:rsidP="00D353D6">
      <w:pPr>
        <w:pStyle w:val="Heading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  <w:r>
        <w:rPr>
          <w:spacing w:val="15"/>
        </w:rPr>
        <w:t>ПАСПОРТ</w:t>
      </w:r>
    </w:p>
    <w:p w:rsidR="00D11839" w:rsidRDefault="00D11839" w:rsidP="00D425C1">
      <w:pPr>
        <w:shd w:val="clear" w:color="auto" w:fill="FFFFFF"/>
        <w:tabs>
          <w:tab w:val="left" w:pos="11057"/>
        </w:tabs>
        <w:spacing w:before="23" w:line="240" w:lineRule="auto"/>
        <w:ind w:right="560"/>
        <w:jc w:val="center"/>
        <w:rPr>
          <w:spacing w:val="15"/>
        </w:rPr>
      </w:pPr>
      <w:r>
        <w:rPr>
          <w:rFonts w:ascii="Times New Roman" w:hAnsi="Times New Roman" w:cs="Times New Roman"/>
          <w:b/>
          <w:sz w:val="28"/>
        </w:rPr>
        <w:t>Комплекса процессных мероприятий</w:t>
      </w:r>
    </w:p>
    <w:p w:rsidR="00D11839" w:rsidRDefault="00D11839" w:rsidP="00D425C1">
      <w:pPr>
        <w:shd w:val="clear" w:color="auto" w:fill="FFFFFF"/>
        <w:tabs>
          <w:tab w:val="left" w:pos="11057"/>
        </w:tabs>
        <w:spacing w:before="21" w:line="240" w:lineRule="auto"/>
        <w:ind w:right="563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«Ремонт автомобильных дорог общего пользования местного значения на территории ЗАТО г. Радужный </w:t>
      </w:r>
    </w:p>
    <w:p w:rsidR="00D11839" w:rsidRDefault="00D11839" w:rsidP="00D425C1">
      <w:pPr>
        <w:shd w:val="clear" w:color="auto" w:fill="FFFFFF"/>
        <w:tabs>
          <w:tab w:val="left" w:pos="11057"/>
        </w:tabs>
        <w:spacing w:before="21" w:line="240" w:lineRule="auto"/>
        <w:ind w:right="563"/>
        <w:jc w:val="center"/>
        <w:rPr>
          <w:spacing w:val="15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Владимирской области»</w:t>
      </w:r>
    </w:p>
    <w:p w:rsidR="00D11839" w:rsidRDefault="00D11839" w:rsidP="00D425C1">
      <w:pPr>
        <w:pStyle w:val="Heading1"/>
        <w:numPr>
          <w:ilvl w:val="0"/>
          <w:numId w:val="0"/>
        </w:numPr>
        <w:tabs>
          <w:tab w:val="left" w:pos="6345"/>
          <w:tab w:val="left" w:pos="6750"/>
          <w:tab w:val="left" w:pos="11057"/>
        </w:tabs>
        <w:spacing w:before="0"/>
        <w:jc w:val="center"/>
        <w:rPr>
          <w:spacing w:val="15"/>
        </w:rPr>
      </w:pPr>
      <w:r>
        <w:t>1. Общие положения</w:t>
      </w:r>
    </w:p>
    <w:p w:rsidR="00D11839" w:rsidRDefault="00D11839">
      <w:pPr>
        <w:pStyle w:val="BodyText"/>
        <w:tabs>
          <w:tab w:val="left" w:pos="11057"/>
        </w:tabs>
        <w:rPr>
          <w:b/>
          <w:sz w:val="20"/>
        </w:rPr>
      </w:pPr>
    </w:p>
    <w:tbl>
      <w:tblPr>
        <w:tblW w:w="15934" w:type="dxa"/>
        <w:tblInd w:w="48" w:type="dxa"/>
        <w:tblLayout w:type="fixed"/>
        <w:tblLook w:val="0000"/>
      </w:tblPr>
      <w:tblGrid>
        <w:gridCol w:w="7794"/>
        <w:gridCol w:w="8140"/>
      </w:tblGrid>
      <w:tr w:rsidR="00D11839">
        <w:trPr>
          <w:trHeight w:val="551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«Дорожник» начальник Куриленко А.В.</w:t>
            </w:r>
          </w:p>
        </w:tc>
      </w:tr>
      <w:tr w:rsidR="00D11839">
        <w:trPr>
          <w:trHeight w:val="664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8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"Дорожное хозяйство на территории     ЗАТО г. Радужный Владимирской области"</w:t>
            </w:r>
          </w:p>
        </w:tc>
      </w:tr>
    </w:tbl>
    <w:p w:rsidR="00D11839" w:rsidRDefault="00D11839" w:rsidP="00AC5571">
      <w:pPr>
        <w:pStyle w:val="af0"/>
        <w:tabs>
          <w:tab w:val="left" w:pos="3119"/>
          <w:tab w:val="left" w:pos="11057"/>
        </w:tabs>
        <w:spacing w:before="219"/>
        <w:ind w:left="0" w:firstLine="0"/>
        <w:jc w:val="center"/>
        <w:rPr>
          <w:b/>
          <w:sz w:val="28"/>
        </w:rPr>
      </w:pPr>
    </w:p>
    <w:p w:rsidR="00D11839" w:rsidRDefault="00D11839" w:rsidP="00AC5571">
      <w:pPr>
        <w:pStyle w:val="af0"/>
        <w:tabs>
          <w:tab w:val="left" w:pos="3119"/>
          <w:tab w:val="left" w:pos="11057"/>
        </w:tabs>
        <w:spacing w:before="219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sz w:val="28"/>
        </w:rPr>
        <w:t>2. Показатели комплекса процессных мероприятий</w:t>
      </w:r>
    </w:p>
    <w:p w:rsidR="00D11839" w:rsidRDefault="00D11839">
      <w:pPr>
        <w:pStyle w:val="BodyText"/>
        <w:tabs>
          <w:tab w:val="left" w:pos="11057"/>
        </w:tabs>
        <w:rPr>
          <w:b/>
          <w:sz w:val="12"/>
        </w:rPr>
      </w:pPr>
    </w:p>
    <w:tbl>
      <w:tblPr>
        <w:tblW w:w="15900" w:type="dxa"/>
        <w:tblInd w:w="48" w:type="dxa"/>
        <w:tblLayout w:type="fixed"/>
        <w:tblLook w:val="0000"/>
      </w:tblPr>
      <w:tblGrid>
        <w:gridCol w:w="600"/>
        <w:gridCol w:w="2520"/>
        <w:gridCol w:w="1440"/>
        <w:gridCol w:w="1260"/>
        <w:gridCol w:w="1080"/>
        <w:gridCol w:w="1260"/>
        <w:gridCol w:w="1260"/>
        <w:gridCol w:w="1260"/>
        <w:gridCol w:w="1260"/>
        <w:gridCol w:w="1800"/>
        <w:gridCol w:w="2160"/>
      </w:tblGrid>
      <w:tr w:rsidR="00D11839" w:rsidTr="00D34A01">
        <w:trPr>
          <w:trHeight w:val="839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firstLine="57"/>
              <w:rPr>
                <w:spacing w:val="15"/>
              </w:rPr>
            </w:pPr>
            <w:r>
              <w:rPr>
                <w:sz w:val="24"/>
              </w:rPr>
              <w:t>№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ind w:firstLine="5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246"/>
              <w:jc w:val="center"/>
              <w:rPr>
                <w:spacing w:val="15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  <w:rPr>
                <w:spacing w:val="15"/>
              </w:rPr>
            </w:pPr>
            <w:r>
              <w:rPr>
                <w:sz w:val="24"/>
              </w:rPr>
              <w:t>Единица измерения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  <w:rPr>
                <w:spacing w:val="15"/>
              </w:rPr>
            </w:pPr>
            <w:r>
              <w:rPr>
                <w:sz w:val="24"/>
              </w:rPr>
              <w:t>(по ОКЕИ)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D34A01">
            <w:pPr>
              <w:pStyle w:val="TableParagraph"/>
              <w:tabs>
                <w:tab w:val="left" w:pos="11057"/>
              </w:tabs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6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799"/>
              <w:rPr>
                <w:spacing w:val="15"/>
              </w:rPr>
            </w:pPr>
            <w:r>
              <w:rPr>
                <w:sz w:val="24"/>
              </w:rPr>
              <w:t>Значение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6" w:lineRule="exact"/>
              <w:ind w:hanging="57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Ответственный </w:t>
            </w:r>
            <w:r>
              <w:rPr>
                <w:spacing w:val="-1"/>
                <w:sz w:val="24"/>
              </w:rPr>
              <w:t xml:space="preserve">за достижение </w:t>
            </w:r>
            <w:r>
              <w:rPr>
                <w:sz w:val="24"/>
              </w:rPr>
              <w:t>показателя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6" w:lineRule="exact"/>
              <w:ind w:left="155" w:right="99" w:hanging="51"/>
              <w:jc w:val="center"/>
              <w:rPr>
                <w:spacing w:val="15"/>
              </w:rPr>
            </w:pPr>
            <w:r>
              <w:rPr>
                <w:spacing w:val="-2"/>
                <w:sz w:val="24"/>
              </w:rPr>
              <w:t>Информационная система</w:t>
            </w:r>
          </w:p>
        </w:tc>
      </w:tr>
      <w:tr w:rsidR="00D11839" w:rsidTr="00D34A01">
        <w:trPr>
          <w:trHeight w:val="309"/>
        </w:trPr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spacing w:val="15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spacing w:val="15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spacing w:val="15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spacing w:val="15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B81F7D" w:rsidRDefault="00D11839" w:rsidP="00D34A01">
            <w:pPr>
              <w:pStyle w:val="TableParagraph"/>
              <w:tabs>
                <w:tab w:val="left" w:pos="11057"/>
              </w:tabs>
              <w:spacing w:before="131"/>
              <w:jc w:val="center"/>
              <w:rPr>
                <w:spacing w:val="15"/>
                <w:sz w:val="24"/>
                <w:szCs w:val="24"/>
              </w:rPr>
            </w:pPr>
            <w:r w:rsidRPr="00B81F7D">
              <w:rPr>
                <w:sz w:val="24"/>
                <w:szCs w:val="24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D34A01">
            <w:pPr>
              <w:pStyle w:val="TableParagraph"/>
              <w:tabs>
                <w:tab w:val="left" w:pos="11057"/>
              </w:tabs>
              <w:spacing w:before="131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839" w:rsidRDefault="00D11839" w:rsidP="00D34A01">
            <w:pPr>
              <w:pStyle w:val="TableParagraph"/>
              <w:tabs>
                <w:tab w:val="left" w:pos="11057"/>
              </w:tabs>
              <w:spacing w:before="131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34A01">
            <w:pPr>
              <w:pStyle w:val="TableParagraph"/>
              <w:tabs>
                <w:tab w:val="left" w:pos="1044"/>
                <w:tab w:val="left" w:pos="1152"/>
                <w:tab w:val="left" w:pos="11057"/>
              </w:tabs>
              <w:spacing w:before="131"/>
              <w:ind w:left="-108" w:right="370" w:hanging="3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34A01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C80A92">
            <w:pPr>
              <w:pStyle w:val="TableParagraph"/>
              <w:rPr>
                <w:spacing w:val="15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spacing w:val="15"/>
              </w:rPr>
            </w:pPr>
          </w:p>
        </w:tc>
      </w:tr>
      <w:tr w:rsidR="00D11839" w:rsidTr="00D34A01">
        <w:trPr>
          <w:trHeight w:val="28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D34A01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23138B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B81F7D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B81F7D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</w:tr>
      <w:tr w:rsidR="00D11839" w:rsidTr="00D34A01">
        <w:trPr>
          <w:trHeight w:val="8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D34A01">
            <w:pPr>
              <w:pStyle w:val="TableParagraph"/>
              <w:tabs>
                <w:tab w:val="left" w:pos="-48"/>
                <w:tab w:val="left" w:pos="11057"/>
              </w:tabs>
              <w:spacing w:line="270" w:lineRule="exact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Приведение в 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нормативное </w:t>
            </w:r>
          </w:p>
          <w:p w:rsidR="00D11839" w:rsidRDefault="00D11839" w:rsidP="00D425C1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состояние улично-дорожной сети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«Дорожник»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ФИС СП ГАС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«Управление»</w:t>
            </w:r>
          </w:p>
        </w:tc>
      </w:tr>
    </w:tbl>
    <w:p w:rsidR="00D11839" w:rsidRDefault="00D11839" w:rsidP="001F732B">
      <w:pPr>
        <w:pStyle w:val="Heading1"/>
        <w:numPr>
          <w:ilvl w:val="0"/>
          <w:numId w:val="0"/>
        </w:numPr>
        <w:tabs>
          <w:tab w:val="left" w:pos="11057"/>
        </w:tabs>
        <w:jc w:val="center"/>
        <w:rPr>
          <w:spacing w:val="15"/>
        </w:rPr>
      </w:pPr>
      <w:r>
        <w:t>3. Перечень мероприятий (результатов) комплекса процессных мероприятий</w:t>
      </w:r>
    </w:p>
    <w:p w:rsidR="00D11839" w:rsidRDefault="00D11839">
      <w:pPr>
        <w:pStyle w:val="BodyText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900" w:type="dxa"/>
        <w:tblInd w:w="48" w:type="dxa"/>
        <w:tblLayout w:type="fixed"/>
        <w:tblLook w:val="0000"/>
      </w:tblPr>
      <w:tblGrid>
        <w:gridCol w:w="780"/>
        <w:gridCol w:w="2520"/>
        <w:gridCol w:w="1620"/>
        <w:gridCol w:w="1980"/>
        <w:gridCol w:w="1440"/>
        <w:gridCol w:w="1440"/>
        <w:gridCol w:w="1080"/>
        <w:gridCol w:w="1260"/>
        <w:gridCol w:w="1260"/>
        <w:gridCol w:w="1260"/>
        <w:gridCol w:w="1260"/>
      </w:tblGrid>
      <w:tr w:rsidR="00D11839" w:rsidTr="00190D82">
        <w:trPr>
          <w:trHeight w:val="420"/>
        </w:trPr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b/>
              </w:rPr>
            </w:pPr>
          </w:p>
          <w:p w:rsidR="00D11839" w:rsidRDefault="00D11839">
            <w:pPr>
              <w:pStyle w:val="TableParagraph"/>
              <w:tabs>
                <w:tab w:val="left" w:pos="11057"/>
              </w:tabs>
              <w:ind w:left="107" w:right="79" w:firstLine="48"/>
              <w:rPr>
                <w:spacing w:val="15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2" w:right="-144"/>
              <w:jc w:val="center"/>
              <w:rPr>
                <w:spacing w:val="15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6052D0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Тип </w:t>
            </w:r>
          </w:p>
          <w:p w:rsidR="00D11839" w:rsidRDefault="00D11839" w:rsidP="006052D0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мероприятий (результата)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7"/>
              <w:ind w:left="1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contextualSpacing/>
              <w:jc w:val="center"/>
              <w:rPr>
                <w:spacing w:val="15"/>
              </w:rPr>
            </w:pPr>
            <w:r>
              <w:rPr>
                <w:sz w:val="24"/>
              </w:rPr>
              <w:t>Единица измерения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contextualSpacing/>
              <w:jc w:val="center"/>
              <w:rPr>
                <w:spacing w:val="15"/>
              </w:rPr>
            </w:pPr>
            <w:r>
              <w:rPr>
                <w:sz w:val="24"/>
              </w:rPr>
              <w:t>(по</w:t>
            </w:r>
            <w:r>
              <w:rPr>
                <w:spacing w:val="-13"/>
                <w:sz w:val="24"/>
              </w:rPr>
              <w:t xml:space="preserve"> О</w:t>
            </w:r>
            <w:r>
              <w:rPr>
                <w:sz w:val="24"/>
              </w:rPr>
              <w:t>КЕИ)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123" w:right="100" w:firstLine="62"/>
              <w:rPr>
                <w:spacing w:val="15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6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75"/>
              <w:ind w:left="-56"/>
              <w:jc w:val="center"/>
              <w:rPr>
                <w:sz w:val="24"/>
              </w:rPr>
            </w:pPr>
            <w:r>
              <w:rPr>
                <w:sz w:val="24"/>
              </w:rPr>
              <w:t>Значения мероприятия (результата) по годам</w:t>
            </w:r>
          </w:p>
        </w:tc>
      </w:tr>
      <w:tr w:rsidR="00D11839" w:rsidTr="00190D82">
        <w:trPr>
          <w:trHeight w:val="218"/>
        </w:trPr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rPr>
                <w:spacing w:val="15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spacing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widowControl w:val="0"/>
              <w:rPr>
                <w:spacing w:val="15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spacing w:val="15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spacing w:val="15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spacing w:val="15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64"/>
              <w:ind w:left="224" w:right="224" w:hanging="2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64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64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64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164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</w:tr>
      <w:tr w:rsidR="00D11839" w:rsidTr="00190D82">
        <w:trPr>
          <w:trHeight w:val="31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D11839">
        <w:trPr>
          <w:trHeight w:val="529"/>
        </w:trPr>
        <w:tc>
          <w:tcPr>
            <w:tcW w:w="159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Задача: обеспечение комфортного проживания населения и безопасности дорожного движения на территории ЗАТО г. Радужный</w:t>
            </w:r>
          </w:p>
        </w:tc>
      </w:tr>
      <w:tr w:rsidR="00D11839" w:rsidTr="00190D82">
        <w:trPr>
          <w:trHeight w:val="529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  <w:rPr>
                <w:spacing w:val="15"/>
              </w:rPr>
            </w:pPr>
            <w:r>
              <w:t>1.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t xml:space="preserve">Ремонт автомобильных </w:t>
            </w:r>
          </w:p>
          <w:p w:rsidR="00D11839" w:rsidRPr="001B4687" w:rsidRDefault="00D11839" w:rsidP="001B4687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t>дорог общего пользования местного значения на территории ЗАТО г.Радужный Владимирской области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ремонт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Снижение доли улично-дорожной сети, не соответствующей нормативным требованиям; повышение уровня безопасности дорожного движения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81F7D">
            <w:pPr>
              <w:pStyle w:val="TableParagraph"/>
              <w:tabs>
                <w:tab w:val="left" w:pos="11057"/>
              </w:tabs>
              <w:jc w:val="center"/>
            </w:pPr>
            <w:r>
              <w:t>0,186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81F7D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0,863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81F7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81F7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B81F7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B81F7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D11839" w:rsidTr="00190D82">
        <w:trPr>
          <w:trHeight w:val="591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  <w:rPr>
                <w:spacing w:val="15"/>
              </w:rPr>
            </w:pPr>
            <w:r>
              <w:t>2.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pacing w:val="15"/>
              </w:rPr>
            </w:pPr>
            <w:r>
              <w:t>Разработка проекта организации дорожного движения для автомобильных дорог на территории ЗАТО г. Радужный Владимирской области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проект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повышение уровня безопасности дорожного движения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ед.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81F7D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81F7D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81F7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B81F7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B81F7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B81F7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D11839" w:rsidRDefault="00D11839" w:rsidP="001F732B">
      <w:pPr>
        <w:pStyle w:val="Heading1"/>
        <w:numPr>
          <w:ilvl w:val="0"/>
          <w:numId w:val="0"/>
        </w:numPr>
        <w:tabs>
          <w:tab w:val="left" w:pos="1985"/>
          <w:tab w:val="left" w:pos="11057"/>
        </w:tabs>
        <w:jc w:val="center"/>
        <w:rPr>
          <w:spacing w:val="15"/>
        </w:rPr>
      </w:pPr>
      <w:r>
        <w:t>4. Финансовое обеспечение комплекса процессных мероприятий</w:t>
      </w:r>
    </w:p>
    <w:p w:rsidR="00D11839" w:rsidRDefault="00D11839">
      <w:pPr>
        <w:pStyle w:val="BodyText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900" w:type="dxa"/>
        <w:tblInd w:w="48" w:type="dxa"/>
        <w:tblLayout w:type="fixed"/>
        <w:tblLook w:val="0000"/>
      </w:tblPr>
      <w:tblGrid>
        <w:gridCol w:w="3300"/>
        <w:gridCol w:w="1620"/>
        <w:gridCol w:w="1620"/>
        <w:gridCol w:w="1800"/>
        <w:gridCol w:w="1620"/>
        <w:gridCol w:w="1620"/>
        <w:gridCol w:w="1440"/>
        <w:gridCol w:w="1440"/>
        <w:gridCol w:w="1440"/>
      </w:tblGrid>
      <w:tr w:rsidR="00D11839" w:rsidTr="00190D82">
        <w:trPr>
          <w:trHeight w:val="570"/>
        </w:trPr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D11839" w:rsidRDefault="00D11839" w:rsidP="00E237D3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4"/>
              </w:rPr>
            </w:pPr>
            <w:r w:rsidRPr="00E237D3">
              <w:rPr>
                <w:sz w:val="24"/>
              </w:rPr>
              <w:t xml:space="preserve">Наименование структурного элемента/ </w:t>
            </w:r>
          </w:p>
          <w:p w:rsidR="00D11839" w:rsidRPr="00E237D3" w:rsidRDefault="00D11839" w:rsidP="00E237D3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4"/>
              </w:rPr>
            </w:pPr>
            <w:r w:rsidRPr="00E237D3">
              <w:rPr>
                <w:sz w:val="24"/>
              </w:rPr>
              <w:t xml:space="preserve">мероприятия (результата) / </w:t>
            </w:r>
          </w:p>
          <w:p w:rsidR="00D11839" w:rsidRPr="00E237D3" w:rsidRDefault="00D11839" w:rsidP="00E237D3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pacing w:val="15"/>
                <w:sz w:val="24"/>
              </w:rPr>
            </w:pPr>
            <w:r w:rsidRPr="00E237D3">
              <w:rPr>
                <w:sz w:val="24"/>
              </w:rPr>
              <w:t xml:space="preserve"> Источника финансового обеспечения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pacing w:val="15"/>
              </w:rPr>
            </w:pPr>
            <w:r>
              <w:t>ГРБС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pacing w:val="15"/>
              </w:rPr>
            </w:pPr>
            <w:r>
              <w:t>КБК</w:t>
            </w:r>
          </w:p>
        </w:tc>
        <w:tc>
          <w:tcPr>
            <w:tcW w:w="109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Объем финансового </w:t>
            </w:r>
            <w:r>
              <w:rPr>
                <w:spacing w:val="-1"/>
                <w:sz w:val="24"/>
              </w:rPr>
              <w:t>обеспечения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rPr>
                <w:spacing w:val="-1"/>
                <w:sz w:val="24"/>
              </w:rPr>
              <w:t xml:space="preserve">по годам </w:t>
            </w:r>
            <w:r>
              <w:rPr>
                <w:sz w:val="24"/>
              </w:rPr>
              <w:t>реализации, тыс.рублей</w:t>
            </w:r>
          </w:p>
        </w:tc>
      </w:tr>
      <w:tr w:rsidR="00D11839" w:rsidTr="0023138B">
        <w:trPr>
          <w:trHeight w:val="448"/>
        </w:trPr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spacing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widowControl w:val="0"/>
              <w:rPr>
                <w:spacing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80"/>
              <w:ind w:left="465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80"/>
              <w:ind w:left="301" w:right="293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80"/>
              <w:ind w:right="-6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80"/>
              <w:ind w:left="-108" w:right="-103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80"/>
              <w:ind w:left="-108" w:right="-103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80"/>
              <w:ind w:left="-108" w:right="-103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80"/>
              <w:ind w:left="267" w:right="254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D11839" w:rsidTr="0023138B">
        <w:trPr>
          <w:trHeight w:val="282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8"/>
              <w:jc w:val="center"/>
              <w:rPr>
                <w:spacing w:val="15"/>
              </w:rPr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49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right="-6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11839" w:rsidTr="00190D82">
        <w:trPr>
          <w:trHeight w:val="342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rPr>
                <w:i/>
                <w:sz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</w:rPr>
              <w:t>«</w:t>
            </w:r>
            <w:r>
              <w:rPr>
                <w:i/>
                <w:sz w:val="24"/>
              </w:rPr>
              <w:t>Приведение в нормативное состояние автомобильных дорог общего пользования местного значения», 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107"/>
              <w:jc w:val="center"/>
              <w:rPr>
                <w:i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1 898,78858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9E1232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6 747,34501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11 188,26884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11 759,80000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10 236,00000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10 236,00000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52 066,20243</w:t>
            </w:r>
          </w:p>
        </w:tc>
      </w:tr>
      <w:tr w:rsidR="00D11839" w:rsidTr="00190D82">
        <w:trPr>
          <w:trHeight w:val="164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278"/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190D82">
        <w:trPr>
          <w:trHeight w:val="173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3" w:lineRule="exact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5" w:lineRule="exact"/>
              <w:ind w:left="278"/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190D82">
        <w:trPr>
          <w:trHeight w:val="287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 xml:space="preserve">     Бюджет МО ЗАТО г. 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ind w:right="-141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1 898,78858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E72A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6 747,34501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E72A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11 188,26884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Default="00D11839" w:rsidP="00E72A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11 759,80000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E72A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10 236,00000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E72A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10 236,00000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52 066,20243</w:t>
            </w:r>
          </w:p>
        </w:tc>
      </w:tr>
      <w:tr w:rsidR="00D11839" w:rsidTr="00190D82">
        <w:trPr>
          <w:trHeight w:val="253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190D82">
        <w:trPr>
          <w:trHeight w:val="338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5"/>
              <w:ind w:left="107"/>
              <w:rPr>
                <w:spacing w:val="15"/>
              </w:rPr>
            </w:pPr>
            <w:r>
              <w:rPr>
                <w:sz w:val="24"/>
              </w:rPr>
              <w:t>1. Ремонт автомобильных дорог общего пользования местного значения на территории ЗАТО г. Радужный Владимирской области, всего,</w:t>
            </w:r>
          </w:p>
          <w:p w:rsidR="00D11839" w:rsidRDefault="00D11839">
            <w:pPr>
              <w:pStyle w:val="TableParagraph"/>
              <w:tabs>
                <w:tab w:val="left" w:pos="11057"/>
              </w:tabs>
              <w:spacing w:before="25"/>
              <w:ind w:left="107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before="25"/>
              <w:ind w:left="107"/>
              <w:jc w:val="center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1 648,78858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9C65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6 747,34501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9C65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11 188,26884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9C65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11 635,80000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9C65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10 236,00000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9C65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10 236,00000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9C65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51 692,20243</w:t>
            </w:r>
          </w:p>
        </w:tc>
      </w:tr>
      <w:tr w:rsidR="00D11839" w:rsidTr="00190D82">
        <w:trPr>
          <w:trHeight w:val="287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61" w:lineRule="exact"/>
              <w:ind w:left="278" w:hanging="234"/>
              <w:jc w:val="center"/>
            </w:pPr>
            <w: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C80A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C80A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190D82">
        <w:trPr>
          <w:trHeight w:val="319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3" w:lineRule="exact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55" w:lineRule="exact"/>
              <w:ind w:left="52"/>
              <w:jc w:val="center"/>
              <w:rPr>
                <w:spacing w:val="15"/>
              </w:rPr>
            </w:pPr>
            <w:r>
              <w:rPr>
                <w:spacing w:val="15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190D82">
        <w:trPr>
          <w:trHeight w:val="158"/>
        </w:trPr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 xml:space="preserve">     Бюджет МО ЗАТО г. 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EE6EBF">
            <w:pPr>
              <w:pStyle w:val="TableParagraph"/>
              <w:tabs>
                <w:tab w:val="left" w:pos="11057"/>
              </w:tabs>
              <w:spacing w:line="270" w:lineRule="exact"/>
              <w:ind w:left="-136" w:right="-141" w:firstLine="136"/>
              <w:rPr>
                <w:spacing w:val="15"/>
                <w:sz w:val="16"/>
                <w:szCs w:val="16"/>
              </w:rPr>
            </w:pPr>
            <w:r w:rsidRPr="00190D82">
              <w:rPr>
                <w:sz w:val="16"/>
                <w:szCs w:val="16"/>
              </w:rPr>
              <w:t>73504091340191120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1 648,78858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9C65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9C65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9C65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1 648,78858</w:t>
            </w:r>
          </w:p>
        </w:tc>
      </w:tr>
      <w:tr w:rsidR="00D11839" w:rsidTr="00190D82">
        <w:trPr>
          <w:trHeight w:val="385"/>
        </w:trPr>
        <w:tc>
          <w:tcPr>
            <w:tcW w:w="3300" w:type="dxa"/>
            <w:vMerge/>
            <w:tcBorders>
              <w:left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EE6EB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z w:val="16"/>
                <w:szCs w:val="16"/>
              </w:rPr>
            </w:pPr>
            <w:r w:rsidRPr="00190D82">
              <w:rPr>
                <w:sz w:val="16"/>
                <w:szCs w:val="16"/>
              </w:rPr>
              <w:t>7350409134019Д050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6 747,34501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11 188,26884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11 635,80000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2A1919">
            <w:pPr>
              <w:pStyle w:val="TableParagraph"/>
              <w:tabs>
                <w:tab w:val="left" w:pos="11057"/>
              </w:tabs>
              <w:jc w:val="center"/>
            </w:pPr>
            <w:r>
              <w:t>10 236,00000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2A1919">
            <w:pPr>
              <w:pStyle w:val="TableParagraph"/>
              <w:tabs>
                <w:tab w:val="left" w:pos="11057"/>
              </w:tabs>
              <w:jc w:val="center"/>
            </w:pPr>
            <w:r>
              <w:t>10 236,00000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50 043,41385</w:t>
            </w:r>
          </w:p>
        </w:tc>
      </w:tr>
      <w:tr w:rsidR="00D11839" w:rsidTr="00190D82">
        <w:trPr>
          <w:trHeight w:val="62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190D82" w:rsidRDefault="00D11839">
            <w:pPr>
              <w:pStyle w:val="TableParagraph"/>
              <w:tabs>
                <w:tab w:val="left" w:pos="11057"/>
              </w:tabs>
              <w:spacing w:before="42"/>
              <w:ind w:left="278" w:hanging="234"/>
              <w:jc w:val="center"/>
              <w:rPr>
                <w:spacing w:val="15"/>
                <w:sz w:val="16"/>
                <w:szCs w:val="16"/>
              </w:rPr>
            </w:pPr>
            <w:r w:rsidRPr="00190D82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C80A9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C80A9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</w:tr>
      <w:tr w:rsidR="00D11839" w:rsidTr="00190D82">
        <w:trPr>
          <w:trHeight w:val="270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147F3B">
            <w:pPr>
              <w:pStyle w:val="TableParagraph"/>
              <w:tabs>
                <w:tab w:val="left" w:pos="11057"/>
              </w:tabs>
              <w:spacing w:line="270" w:lineRule="exact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1.1.Ремонт автомобильной дороги и пешеходной дорожки от жилого дома № 16 1квартала до очистных сооружений северной группы в 10 квартале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190D82" w:rsidRDefault="00D11839">
            <w:pPr>
              <w:pStyle w:val="TableParagraph"/>
              <w:tabs>
                <w:tab w:val="left" w:pos="11057"/>
              </w:tabs>
              <w:spacing w:before="42"/>
              <w:ind w:left="278" w:hanging="234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1 648,78858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1 648,78858</w:t>
            </w:r>
          </w:p>
        </w:tc>
      </w:tr>
      <w:tr w:rsidR="00D11839" w:rsidTr="00190D82">
        <w:trPr>
          <w:trHeight w:val="27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190D82" w:rsidRDefault="00D11839">
            <w:pPr>
              <w:pStyle w:val="TableParagraph"/>
              <w:tabs>
                <w:tab w:val="left" w:pos="11057"/>
              </w:tabs>
              <w:spacing w:line="261" w:lineRule="exact"/>
              <w:ind w:left="278" w:hanging="234"/>
              <w:jc w:val="center"/>
              <w:rPr>
                <w:sz w:val="16"/>
                <w:szCs w:val="16"/>
              </w:rPr>
            </w:pPr>
            <w:r w:rsidRPr="00190D82">
              <w:rPr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190D82">
        <w:trPr>
          <w:trHeight w:val="273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3" w:lineRule="exact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190D82" w:rsidRDefault="00D11839">
            <w:pPr>
              <w:pStyle w:val="TableParagraph"/>
              <w:tabs>
                <w:tab w:val="left" w:pos="11057"/>
              </w:tabs>
              <w:spacing w:line="255" w:lineRule="exact"/>
              <w:ind w:left="52"/>
              <w:jc w:val="center"/>
              <w:rPr>
                <w:spacing w:val="15"/>
                <w:sz w:val="16"/>
                <w:szCs w:val="16"/>
              </w:rPr>
            </w:pPr>
            <w:r w:rsidRPr="00190D82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190D82">
        <w:trPr>
          <w:trHeight w:val="270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190D82" w:rsidRDefault="00D11839" w:rsidP="00EE6EB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  <w:sz w:val="16"/>
                <w:szCs w:val="16"/>
              </w:rPr>
            </w:pPr>
            <w:r w:rsidRPr="00190D82">
              <w:rPr>
                <w:sz w:val="16"/>
                <w:szCs w:val="16"/>
              </w:rPr>
              <w:t>73504091340191120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1 648,78858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1 648,78858</w:t>
            </w:r>
          </w:p>
        </w:tc>
      </w:tr>
      <w:tr w:rsidR="00D11839" w:rsidTr="00190D82">
        <w:trPr>
          <w:trHeight w:val="270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190D82" w:rsidRDefault="00D11839">
            <w:pPr>
              <w:pStyle w:val="TableParagraph"/>
              <w:tabs>
                <w:tab w:val="left" w:pos="11057"/>
              </w:tabs>
              <w:spacing w:before="42"/>
              <w:ind w:left="278" w:hanging="234"/>
              <w:jc w:val="center"/>
              <w:rPr>
                <w:spacing w:val="15"/>
                <w:sz w:val="16"/>
                <w:szCs w:val="16"/>
              </w:rPr>
            </w:pPr>
            <w:r w:rsidRPr="00190D82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</w:tr>
      <w:tr w:rsidR="00D11839" w:rsidTr="00190D82">
        <w:trPr>
          <w:trHeight w:val="270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1.2. Ремонт дорожного покрытия из плит и щебня временной дороги в квартале 7/2 "Благодар"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190D82" w:rsidRDefault="00D11839">
            <w:pPr>
              <w:pStyle w:val="TableParagraph"/>
              <w:tabs>
                <w:tab w:val="left" w:pos="11057"/>
              </w:tabs>
              <w:spacing w:before="42"/>
              <w:ind w:left="278" w:hanging="234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6 304,39904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</w:pPr>
            <w:r>
              <w:t>6 304,39904</w:t>
            </w:r>
          </w:p>
        </w:tc>
      </w:tr>
      <w:tr w:rsidR="00D11839" w:rsidTr="00190D82">
        <w:trPr>
          <w:trHeight w:val="27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190D82" w:rsidRDefault="00D11839">
            <w:pPr>
              <w:pStyle w:val="TableParagraph"/>
              <w:tabs>
                <w:tab w:val="left" w:pos="11057"/>
              </w:tabs>
              <w:spacing w:line="261" w:lineRule="exact"/>
              <w:ind w:left="278" w:hanging="234"/>
              <w:jc w:val="center"/>
              <w:rPr>
                <w:sz w:val="16"/>
                <w:szCs w:val="16"/>
              </w:rPr>
            </w:pPr>
            <w:r w:rsidRPr="00190D82">
              <w:rPr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0F3B6E">
        <w:trPr>
          <w:trHeight w:val="273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3" w:lineRule="exact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190D82" w:rsidRDefault="00D11839">
            <w:pPr>
              <w:pStyle w:val="TableParagraph"/>
              <w:tabs>
                <w:tab w:val="left" w:pos="11057"/>
              </w:tabs>
              <w:spacing w:line="255" w:lineRule="exact"/>
              <w:ind w:left="52"/>
              <w:jc w:val="center"/>
              <w:rPr>
                <w:spacing w:val="15"/>
                <w:sz w:val="16"/>
                <w:szCs w:val="16"/>
              </w:rPr>
            </w:pPr>
            <w:r w:rsidRPr="00190D82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190D82">
        <w:trPr>
          <w:trHeight w:val="270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190D82" w:rsidRDefault="00D11839" w:rsidP="00EE6EB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  <w:sz w:val="16"/>
                <w:szCs w:val="16"/>
              </w:rPr>
            </w:pPr>
            <w:r w:rsidRPr="00190D82">
              <w:rPr>
                <w:sz w:val="16"/>
                <w:szCs w:val="16"/>
              </w:rPr>
              <w:t>7350409134019Д050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6 304,39904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6 304,39904</w:t>
            </w:r>
          </w:p>
        </w:tc>
      </w:tr>
      <w:tr w:rsidR="00D11839" w:rsidTr="00190D82">
        <w:trPr>
          <w:trHeight w:val="270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190D82" w:rsidRDefault="00D11839">
            <w:pPr>
              <w:pStyle w:val="TableParagraph"/>
              <w:tabs>
                <w:tab w:val="left" w:pos="11057"/>
              </w:tabs>
              <w:spacing w:before="42"/>
              <w:ind w:left="278" w:hanging="234"/>
              <w:jc w:val="center"/>
              <w:rPr>
                <w:spacing w:val="15"/>
                <w:sz w:val="16"/>
                <w:szCs w:val="16"/>
              </w:rPr>
            </w:pPr>
            <w:r w:rsidRPr="00190D82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</w:tr>
      <w:tr w:rsidR="00D11839" w:rsidTr="00190D82">
        <w:trPr>
          <w:trHeight w:val="62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92AA9">
            <w:pPr>
              <w:pStyle w:val="TableParagraph"/>
              <w:tabs>
                <w:tab w:val="left" w:pos="11057"/>
              </w:tabs>
              <w:spacing w:before="25"/>
              <w:rPr>
                <w:sz w:val="24"/>
                <w:szCs w:val="24"/>
              </w:rPr>
            </w:pPr>
            <w:r>
              <w:rPr>
                <w:sz w:val="24"/>
              </w:rPr>
              <w:t>1.3. Ремонт автомобильной дороги от жилого дома №34 1квартала до кольцевой автомобильной дороги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190D82" w:rsidRDefault="00D11839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442,94597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7F2517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442,94597</w:t>
            </w:r>
          </w:p>
        </w:tc>
      </w:tr>
      <w:tr w:rsidR="00D11839" w:rsidTr="00190D82">
        <w:trPr>
          <w:trHeight w:val="62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190D82" w:rsidRDefault="00D11839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0F3B6E">
        <w:trPr>
          <w:trHeight w:val="62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3" w:lineRule="exact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190D82">
        <w:trPr>
          <w:trHeight w:val="62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EE6EBF">
            <w:pPr>
              <w:pStyle w:val="TableParagraph"/>
              <w:tabs>
                <w:tab w:val="left" w:pos="11057"/>
              </w:tabs>
              <w:spacing w:before="42"/>
              <w:ind w:right="-108"/>
              <w:rPr>
                <w:spacing w:val="15"/>
                <w:sz w:val="16"/>
                <w:szCs w:val="16"/>
              </w:rPr>
            </w:pPr>
            <w:r w:rsidRPr="00190D82">
              <w:rPr>
                <w:sz w:val="16"/>
                <w:szCs w:val="16"/>
              </w:rPr>
              <w:t>7350409134019Д050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442,94597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442,94597</w:t>
            </w:r>
          </w:p>
        </w:tc>
      </w:tr>
      <w:tr w:rsidR="00D11839" w:rsidTr="000F3B6E">
        <w:trPr>
          <w:trHeight w:val="319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</w:tr>
      <w:tr w:rsidR="00D11839" w:rsidTr="00190D82">
        <w:trPr>
          <w:trHeight w:val="47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BE10D8" w:rsidRDefault="00D11839" w:rsidP="008E357F">
            <w:pPr>
              <w:pStyle w:val="TableParagraph"/>
              <w:tabs>
                <w:tab w:val="left" w:pos="11057"/>
              </w:tabs>
              <w:spacing w:before="25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1.4. </w:t>
            </w:r>
            <w:r w:rsidRPr="00BE10D8">
              <w:rPr>
                <w:sz w:val="24"/>
              </w:rPr>
              <w:t>Ремонт автомобильной дороги от КПП на въезде в город до перекрестка у жилого дома №1  1 квартала (участок от жилого дома № 1 1квартала до офиса ЗАО "Электон")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8E357F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11 188,26884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11 188,26884</w:t>
            </w:r>
          </w:p>
        </w:tc>
      </w:tr>
      <w:tr w:rsidR="00D11839" w:rsidTr="00905968">
        <w:trPr>
          <w:trHeight w:val="47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8E357F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190D82">
        <w:trPr>
          <w:trHeight w:val="47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3" w:lineRule="exact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8E357F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190D82">
        <w:trPr>
          <w:trHeight w:val="47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8E357F">
            <w:pPr>
              <w:pStyle w:val="TableParagraph"/>
              <w:tabs>
                <w:tab w:val="left" w:pos="11057"/>
              </w:tabs>
              <w:spacing w:before="42"/>
              <w:ind w:right="-108"/>
              <w:rPr>
                <w:spacing w:val="15"/>
                <w:sz w:val="16"/>
                <w:szCs w:val="16"/>
              </w:rPr>
            </w:pPr>
            <w:r w:rsidRPr="00190D82">
              <w:rPr>
                <w:sz w:val="16"/>
                <w:szCs w:val="16"/>
              </w:rPr>
              <w:t>7350409134019Д050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11 188,26884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11 188,26884</w:t>
            </w:r>
          </w:p>
        </w:tc>
      </w:tr>
      <w:tr w:rsidR="00D11839" w:rsidTr="00190D82">
        <w:trPr>
          <w:trHeight w:val="47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8E357F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</w:tr>
      <w:tr w:rsidR="00D11839" w:rsidTr="00885DC5">
        <w:trPr>
          <w:trHeight w:val="2145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EE6EBF">
            <w:pPr>
              <w:pStyle w:val="TableParagraph"/>
              <w:tabs>
                <w:tab w:val="left" w:pos="11057"/>
              </w:tabs>
              <w:spacing w:before="25"/>
              <w:ind w:left="107"/>
              <w:rPr>
                <w:sz w:val="24"/>
                <w:szCs w:val="24"/>
              </w:rPr>
            </w:pPr>
            <w:r>
              <w:rPr>
                <w:sz w:val="24"/>
              </w:rPr>
              <w:t>2. Разработка проекта организации дорожного движения для автомобильных дорог на территории ЗАТО г. Радужный Владимирской области, всего, в том числе: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2B1120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250,00000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C80A9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C80A9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374,00000</w:t>
            </w:r>
          </w:p>
          <w:p w:rsidR="00D11839" w:rsidRDefault="00D11839" w:rsidP="002B1120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</w:p>
        </w:tc>
      </w:tr>
      <w:tr w:rsidR="00D11839" w:rsidTr="00190D82">
        <w:trPr>
          <w:trHeight w:val="5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pStyle w:val="TableParagraph"/>
              <w:tabs>
                <w:tab w:val="left" w:pos="11057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2B1120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885DC5">
        <w:trPr>
          <w:trHeight w:val="5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pStyle w:val="TableParagraph"/>
              <w:tabs>
                <w:tab w:val="left" w:pos="11057"/>
              </w:tabs>
              <w:spacing w:line="273" w:lineRule="exact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2B1120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885DC5">
        <w:trPr>
          <w:trHeight w:val="270"/>
        </w:trPr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Pr="00EF25B9" w:rsidRDefault="00D11839" w:rsidP="00EF25B9">
            <w:pPr>
              <w:pStyle w:val="TableParagraph"/>
              <w:tabs>
                <w:tab w:val="left" w:pos="11057"/>
              </w:tabs>
              <w:spacing w:line="270" w:lineRule="exact"/>
              <w:ind w:right="-141" w:hanging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ЗАТО г.Радужный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2B1120">
            <w:pPr>
              <w:pStyle w:val="TableParagraph"/>
              <w:tabs>
                <w:tab w:val="left" w:pos="11057"/>
              </w:tabs>
              <w:spacing w:before="42"/>
              <w:ind w:left="278" w:hanging="278"/>
              <w:jc w:val="center"/>
              <w:rPr>
                <w:spacing w:val="15"/>
                <w:sz w:val="16"/>
                <w:szCs w:val="16"/>
              </w:rPr>
            </w:pPr>
            <w:r w:rsidRPr="00190D82">
              <w:rPr>
                <w:sz w:val="16"/>
                <w:szCs w:val="16"/>
              </w:rPr>
              <w:t>73504091340120610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250,00000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250,00000</w:t>
            </w:r>
          </w:p>
        </w:tc>
      </w:tr>
      <w:tr w:rsidR="00D11839" w:rsidTr="00885DC5">
        <w:trPr>
          <w:trHeight w:val="270"/>
        </w:trPr>
        <w:tc>
          <w:tcPr>
            <w:tcW w:w="3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885DC5">
            <w:pPr>
              <w:pStyle w:val="TableParagraph"/>
              <w:tabs>
                <w:tab w:val="left" w:pos="11057"/>
              </w:tabs>
              <w:spacing w:before="42"/>
              <w:ind w:right="-108"/>
              <w:rPr>
                <w:spacing w:val="15"/>
                <w:sz w:val="16"/>
                <w:szCs w:val="16"/>
              </w:rPr>
            </w:pPr>
            <w:r w:rsidRPr="00190D82">
              <w:rPr>
                <w:sz w:val="16"/>
                <w:szCs w:val="16"/>
              </w:rPr>
              <w:t>7350409134019Д050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pStyle w:val="TableParagraph"/>
              <w:tabs>
                <w:tab w:val="left" w:pos="11057"/>
              </w:tabs>
              <w:jc w:val="center"/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C80A9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C80A9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pStyle w:val="TableParagraph"/>
              <w:tabs>
                <w:tab w:val="left" w:pos="11057"/>
              </w:tabs>
              <w:jc w:val="center"/>
            </w:pPr>
            <w:r>
              <w:t>124,00000</w:t>
            </w:r>
          </w:p>
        </w:tc>
      </w:tr>
      <w:tr w:rsidR="00D11839" w:rsidTr="00190D82">
        <w:trPr>
          <w:trHeight w:val="5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2B1120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2B1120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</w:tr>
      <w:tr w:rsidR="00D11839" w:rsidTr="00190D82">
        <w:trPr>
          <w:trHeight w:val="5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pStyle w:val="TableParagraph"/>
              <w:tabs>
                <w:tab w:val="left" w:pos="11057"/>
              </w:tabs>
              <w:spacing w:before="25"/>
              <w:ind w:left="107"/>
              <w:rPr>
                <w:sz w:val="24"/>
                <w:szCs w:val="24"/>
              </w:rPr>
            </w:pPr>
            <w:r>
              <w:rPr>
                <w:sz w:val="24"/>
              </w:rPr>
              <w:t>3. Проектно-изыскательские работы автомобильных дорог общего пользования местного значения в квартале 7/1 на территории ЗАТО г. Радужный Владимирской области, всего, в том числе: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C22D7B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  <w:p w:rsidR="00D11839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</w:p>
        </w:tc>
      </w:tr>
      <w:tr w:rsidR="00D11839" w:rsidTr="00190D82">
        <w:trPr>
          <w:trHeight w:val="5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pStyle w:val="TableParagraph"/>
              <w:tabs>
                <w:tab w:val="left" w:pos="11057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C22D7B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190D82">
        <w:trPr>
          <w:trHeight w:val="5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pStyle w:val="TableParagraph"/>
              <w:tabs>
                <w:tab w:val="left" w:pos="11057"/>
              </w:tabs>
              <w:spacing w:line="273" w:lineRule="exact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C22D7B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190D82">
        <w:trPr>
          <w:trHeight w:val="5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C22D7B">
            <w:pPr>
              <w:pStyle w:val="TableParagraph"/>
              <w:tabs>
                <w:tab w:val="left" w:pos="11057"/>
              </w:tabs>
              <w:spacing w:before="42"/>
              <w:ind w:left="278" w:hanging="278"/>
              <w:jc w:val="center"/>
              <w:rPr>
                <w:spacing w:val="15"/>
                <w:sz w:val="16"/>
                <w:szCs w:val="16"/>
              </w:rPr>
            </w:pPr>
            <w:r w:rsidRPr="00190D82">
              <w:rPr>
                <w:sz w:val="16"/>
                <w:szCs w:val="16"/>
              </w:rPr>
              <w:t>7350409134019Д210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</w:tr>
      <w:tr w:rsidR="00D11839" w:rsidTr="00190D82">
        <w:trPr>
          <w:trHeight w:val="5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190D82" w:rsidRDefault="00D11839" w:rsidP="00C22D7B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3A54E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C22D7B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0,00000</w:t>
            </w:r>
          </w:p>
        </w:tc>
      </w:tr>
    </w:tbl>
    <w:p w:rsidR="00D11839" w:rsidRDefault="00D11839" w:rsidP="00C80A92">
      <w:pPr>
        <w:pStyle w:val="Heading1"/>
        <w:numPr>
          <w:ilvl w:val="0"/>
          <w:numId w:val="0"/>
        </w:numPr>
        <w:tabs>
          <w:tab w:val="left" w:pos="11057"/>
        </w:tabs>
        <w:jc w:val="center"/>
      </w:pPr>
    </w:p>
    <w:p w:rsidR="00D11839" w:rsidRDefault="00D11839" w:rsidP="00C80A92">
      <w:pPr>
        <w:pStyle w:val="Heading1"/>
        <w:numPr>
          <w:ilvl w:val="0"/>
          <w:numId w:val="0"/>
        </w:numPr>
        <w:tabs>
          <w:tab w:val="left" w:pos="11057"/>
        </w:tabs>
        <w:jc w:val="center"/>
      </w:pPr>
    </w:p>
    <w:p w:rsidR="00D11839" w:rsidRDefault="00D11839" w:rsidP="008E357F">
      <w:pPr>
        <w:pStyle w:val="Heading1"/>
        <w:numPr>
          <w:ilvl w:val="0"/>
          <w:numId w:val="0"/>
        </w:numPr>
        <w:tabs>
          <w:tab w:val="left" w:pos="11057"/>
        </w:tabs>
        <w:jc w:val="center"/>
        <w:rPr>
          <w:spacing w:val="15"/>
        </w:rPr>
      </w:pPr>
      <w:r>
        <w:t>5. План реализации комплекса процессных мероприятий</w:t>
      </w:r>
    </w:p>
    <w:p w:rsidR="00D11839" w:rsidRDefault="00D11839" w:rsidP="008E357F">
      <w:pPr>
        <w:pStyle w:val="BodyText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900" w:type="dxa"/>
        <w:tblInd w:w="48" w:type="dxa"/>
        <w:tblLayout w:type="fixed"/>
        <w:tblLook w:val="0000"/>
      </w:tblPr>
      <w:tblGrid>
        <w:gridCol w:w="5460"/>
        <w:gridCol w:w="2253"/>
        <w:gridCol w:w="2067"/>
        <w:gridCol w:w="3606"/>
        <w:gridCol w:w="2514"/>
      </w:tblGrid>
      <w:tr w:rsidR="00D11839" w:rsidTr="008E357F">
        <w:trPr>
          <w:trHeight w:val="646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</w:pPr>
            <w:r>
              <w:t>Задача, мероприятие(результат)/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</w:pPr>
            <w:r>
              <w:t>контрольная точка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r>
              <w:t>Ответственный исполнитель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r>
              <w:t>Куриленко А.В. начальник МКУ «Дорожник»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Вид подтверждающего документа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-147"/>
              <w:jc w:val="center"/>
            </w:pPr>
            <w:r>
              <w:t>Информационная система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-147"/>
              <w:jc w:val="center"/>
            </w:pPr>
            <w:r>
              <w:t>(источник данных)</w:t>
            </w:r>
          </w:p>
        </w:tc>
      </w:tr>
      <w:tr w:rsidR="00D11839" w:rsidTr="008E357F">
        <w:trPr>
          <w:trHeight w:val="273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t>2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t>3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</w:pPr>
            <w:r>
              <w:t>4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</w:pPr>
            <w:r>
              <w:t>5</w:t>
            </w:r>
          </w:p>
        </w:tc>
      </w:tr>
      <w:tr w:rsidR="00D11839" w:rsidTr="008E357F">
        <w:trPr>
          <w:trHeight w:val="315"/>
        </w:trPr>
        <w:tc>
          <w:tcPr>
            <w:tcW w:w="15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2"/>
              <w:ind w:left="7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Задача: обеспечение комфортного проживания населения и безопасности дорожного движения на территории ЗАТО г. Радужный</w:t>
            </w:r>
          </w:p>
        </w:tc>
      </w:tr>
      <w:tr w:rsidR="00D11839" w:rsidTr="008E357F">
        <w:trPr>
          <w:trHeight w:val="314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numPr>
                <w:ilvl w:val="0"/>
                <w:numId w:val="4"/>
              </w:numPr>
              <w:tabs>
                <w:tab w:val="left" w:pos="11057"/>
              </w:tabs>
              <w:spacing w:before="25"/>
            </w:pPr>
            <w:r>
              <w:t xml:space="preserve">Ремонт автомобильных дорог общего 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5"/>
              <w:ind w:left="107"/>
            </w:pPr>
            <w:r>
              <w:t>пользования местного значения на территории ЗАТО г. Радужный Владимирской области, всего, в том числе: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Cs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</w:pPr>
            <w:r>
              <w:t>МКУ «Дорожник»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ФИС СП ГАС «Управление»</w:t>
            </w:r>
          </w:p>
        </w:tc>
      </w:tr>
      <w:tr w:rsidR="00D11839" w:rsidTr="008E357F">
        <w:trPr>
          <w:trHeight w:val="314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383"/>
              <w:rPr>
                <w:iCs/>
              </w:rPr>
            </w:pPr>
            <w:r>
              <w:rPr>
                <w:iCs/>
              </w:rPr>
              <w:t>проведение работ в рамках мероприятия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май 2024 - 2029 год</w:t>
            </w:r>
          </w:p>
        </w:tc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3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jc w:val="center"/>
            </w:pPr>
            <w:r>
              <w:t>Соответствующие документы (заключение контрактов, акты приемки выполненных работ)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D11839" w:rsidTr="008E357F">
        <w:trPr>
          <w:trHeight w:val="451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/>
                <w:iCs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23138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</w:pPr>
            <w:r>
              <w:rPr>
                <w:iCs/>
              </w:rPr>
              <w:t>сентябрь 2024 - 2029 год</w:t>
            </w:r>
          </w:p>
        </w:tc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3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</w:pPr>
          </w:p>
        </w:tc>
      </w:tr>
      <w:tr w:rsidR="00D11839" w:rsidTr="008E357F">
        <w:trPr>
          <w:trHeight w:val="314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numPr>
                <w:ilvl w:val="0"/>
                <w:numId w:val="4"/>
              </w:numPr>
              <w:tabs>
                <w:tab w:val="left" w:pos="11057"/>
              </w:tabs>
              <w:spacing w:line="247" w:lineRule="exact"/>
            </w:pPr>
            <w:r>
              <w:t xml:space="preserve">Разработка проекта организации дорожного 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107"/>
            </w:pPr>
            <w:r>
              <w:t>движения для автомобильных дорог на территории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</w:pPr>
            <w:r>
              <w:t xml:space="preserve"> ЗАТО г. Радужный Владимирской области, всего, в том числе: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Cs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</w:pPr>
            <w:r>
              <w:t>МКУ «Дорожник»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4" w:line="247" w:lineRule="exact"/>
              <w:ind w:left="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ФИС СП ГАС «Управление»</w:t>
            </w:r>
          </w:p>
        </w:tc>
      </w:tr>
      <w:tr w:rsidR="00D11839" w:rsidTr="008E357F">
        <w:trPr>
          <w:trHeight w:val="314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проведение работ в рамках мероприятия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 xml:space="preserve">май 2024 год, 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</w:pPr>
            <w:r>
              <w:rPr>
                <w:iCs/>
              </w:rPr>
              <w:t>2027 год</w:t>
            </w:r>
          </w:p>
        </w:tc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3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Соответствующие документы (заключение контрактов, акты приемки выполненных работ)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D11839" w:rsidTr="008E357F">
        <w:trPr>
          <w:trHeight w:val="578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pacing w:val="15"/>
              </w:rPr>
            </w:pPr>
            <w:r>
              <w:rPr>
                <w:iCs/>
              </w:rPr>
              <w:t>июль 2024 год, сентябрь 2027 год</w:t>
            </w: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  <w:lang w:val="en-US"/>
              </w:rPr>
            </w:pPr>
          </w:p>
        </w:tc>
      </w:tr>
      <w:tr w:rsidR="00D11839" w:rsidTr="008E357F">
        <w:trPr>
          <w:trHeight w:val="615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F96577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/>
                <w:iCs/>
                <w:sz w:val="24"/>
                <w:szCs w:val="24"/>
              </w:rPr>
            </w:pPr>
            <w:r>
              <w:rPr>
                <w:sz w:val="24"/>
              </w:rPr>
              <w:t>3. Проектно-изыскательские работы автомобильных дорог общего пользования местного значения в квартале 7/1 на территории ЗАТО г. Радужный Владимирской области, всего, в том числе: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Cs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</w:pPr>
            <w:r>
              <w:t>МКУ «Дорожник»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4" w:line="247" w:lineRule="exact"/>
              <w:ind w:left="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ФИС СП ГАС «Управление»</w:t>
            </w:r>
          </w:p>
        </w:tc>
      </w:tr>
      <w:tr w:rsidR="00D11839" w:rsidTr="008E357F">
        <w:trPr>
          <w:trHeight w:val="308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проведение работ в рамках мероприятия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</w:pPr>
            <w:r>
              <w:rPr>
                <w:iCs/>
              </w:rPr>
              <w:t>май 2027 год</w:t>
            </w:r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Pr="00F96577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3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Pr="00E11B4A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Соответствующие документы (заключение контрактов, акты приемки выполненных работ)</w:t>
            </w: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1839" w:rsidRPr="00F96577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D11839" w:rsidTr="008E357F">
        <w:trPr>
          <w:trHeight w:val="307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декабрь 2027 год</w:t>
            </w:r>
          </w:p>
        </w:tc>
        <w:tc>
          <w:tcPr>
            <w:tcW w:w="2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96577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96577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F96577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</w:p>
        </w:tc>
      </w:tr>
    </w:tbl>
    <w:p w:rsidR="00D11839" w:rsidRDefault="00D11839" w:rsidP="0023138B">
      <w:pPr>
        <w:pStyle w:val="Heading1"/>
        <w:numPr>
          <w:ilvl w:val="0"/>
          <w:numId w:val="0"/>
        </w:numPr>
        <w:tabs>
          <w:tab w:val="left" w:pos="11057"/>
        </w:tabs>
        <w:ind w:right="584"/>
        <w:rPr>
          <w:spacing w:val="15"/>
        </w:rPr>
      </w:pPr>
    </w:p>
    <w:p w:rsidR="00D11839" w:rsidRDefault="00D11839" w:rsidP="008E357F">
      <w:pPr>
        <w:pStyle w:val="Heading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  <w:r>
        <w:rPr>
          <w:spacing w:val="15"/>
        </w:rPr>
        <w:t>ПАСПОРТ</w:t>
      </w:r>
    </w:p>
    <w:p w:rsidR="00D11839" w:rsidRDefault="00D11839" w:rsidP="008E357F">
      <w:pPr>
        <w:shd w:val="clear" w:color="auto" w:fill="FFFFFF"/>
        <w:tabs>
          <w:tab w:val="left" w:pos="11057"/>
        </w:tabs>
        <w:spacing w:before="23" w:line="240" w:lineRule="auto"/>
        <w:ind w:left="405" w:right="560"/>
        <w:jc w:val="center"/>
        <w:rPr>
          <w:spacing w:val="15"/>
        </w:rPr>
      </w:pPr>
      <w:r>
        <w:rPr>
          <w:rFonts w:ascii="Times New Roman" w:hAnsi="Times New Roman" w:cs="Times New Roman"/>
          <w:b/>
          <w:sz w:val="28"/>
        </w:rPr>
        <w:t>Комплекса процессных мероприятий</w:t>
      </w:r>
    </w:p>
    <w:p w:rsidR="00D11839" w:rsidRDefault="00D11839" w:rsidP="008E357F">
      <w:pPr>
        <w:shd w:val="clear" w:color="auto" w:fill="FFFFFF"/>
        <w:tabs>
          <w:tab w:val="left" w:pos="11057"/>
        </w:tabs>
        <w:spacing w:before="21" w:line="240" w:lineRule="auto"/>
        <w:ind w:left="405" w:right="563"/>
        <w:jc w:val="center"/>
        <w:rPr>
          <w:spacing w:val="15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«Содержание дорог и объектов благоустройства»</w:t>
      </w:r>
    </w:p>
    <w:p w:rsidR="00D11839" w:rsidRDefault="00D11839" w:rsidP="008E357F">
      <w:pPr>
        <w:pStyle w:val="Heading1"/>
        <w:numPr>
          <w:ilvl w:val="0"/>
          <w:numId w:val="0"/>
        </w:numPr>
        <w:tabs>
          <w:tab w:val="left" w:pos="6345"/>
          <w:tab w:val="left" w:pos="6750"/>
          <w:tab w:val="left" w:pos="11057"/>
        </w:tabs>
        <w:spacing w:before="0"/>
        <w:ind w:left="6463"/>
        <w:rPr>
          <w:spacing w:val="15"/>
        </w:rPr>
      </w:pPr>
      <w:r>
        <w:t>1. Общие положения</w:t>
      </w:r>
    </w:p>
    <w:tbl>
      <w:tblPr>
        <w:tblW w:w="15900" w:type="dxa"/>
        <w:tblInd w:w="48" w:type="dxa"/>
        <w:tblLayout w:type="fixed"/>
        <w:tblLook w:val="0000"/>
      </w:tblPr>
      <w:tblGrid>
        <w:gridCol w:w="7795"/>
        <w:gridCol w:w="8105"/>
      </w:tblGrid>
      <w:tr w:rsidR="00D11839" w:rsidTr="008E357F">
        <w:trPr>
          <w:trHeight w:val="701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«Дорожник» начальник Куриленко А.В.</w:t>
            </w:r>
          </w:p>
        </w:tc>
      </w:tr>
      <w:tr w:rsidR="00D11839" w:rsidTr="008E357F">
        <w:trPr>
          <w:trHeight w:val="664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8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"Дорожное хозяйство на территории</w:t>
            </w:r>
          </w:p>
          <w:p w:rsidR="00D11839" w:rsidRDefault="00D11839" w:rsidP="008E35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ЗАТО г. Радужный Владимирской области"</w:t>
            </w:r>
          </w:p>
        </w:tc>
      </w:tr>
    </w:tbl>
    <w:p w:rsidR="00D11839" w:rsidRPr="00EF25B9" w:rsidRDefault="00D11839" w:rsidP="00EF25B9">
      <w:pPr>
        <w:pStyle w:val="af0"/>
        <w:tabs>
          <w:tab w:val="left" w:pos="3119"/>
          <w:tab w:val="left" w:pos="11057"/>
        </w:tabs>
        <w:spacing w:before="219"/>
        <w:ind w:left="993" w:firstLine="0"/>
        <w:jc w:val="center"/>
        <w:rPr>
          <w:b/>
          <w:spacing w:val="15"/>
          <w:sz w:val="28"/>
          <w:szCs w:val="28"/>
        </w:rPr>
      </w:pPr>
      <w:r w:rsidRPr="00EF25B9">
        <w:rPr>
          <w:b/>
          <w:sz w:val="28"/>
          <w:szCs w:val="28"/>
        </w:rPr>
        <w:t>2</w:t>
      </w:r>
      <w:r w:rsidRPr="00EF25B9">
        <w:rPr>
          <w:rFonts w:ascii="Calibri" w:hAnsi="Calibri" w:cs="Calibri"/>
          <w:b/>
          <w:sz w:val="28"/>
          <w:szCs w:val="28"/>
        </w:rPr>
        <w:t xml:space="preserve">. </w:t>
      </w:r>
      <w:r w:rsidRPr="00EF25B9">
        <w:rPr>
          <w:b/>
          <w:sz w:val="28"/>
          <w:szCs w:val="28"/>
        </w:rPr>
        <w:t>Показатели комплекса процессных мероприятий</w:t>
      </w:r>
    </w:p>
    <w:tbl>
      <w:tblPr>
        <w:tblW w:w="16003" w:type="dxa"/>
        <w:tblInd w:w="48" w:type="dxa"/>
        <w:tblLayout w:type="fixed"/>
        <w:tblLook w:val="0000"/>
      </w:tblPr>
      <w:tblGrid>
        <w:gridCol w:w="600"/>
        <w:gridCol w:w="2520"/>
        <w:gridCol w:w="1260"/>
        <w:gridCol w:w="1260"/>
        <w:gridCol w:w="1260"/>
        <w:gridCol w:w="1260"/>
        <w:gridCol w:w="1260"/>
        <w:gridCol w:w="1260"/>
        <w:gridCol w:w="1260"/>
        <w:gridCol w:w="1980"/>
        <w:gridCol w:w="2083"/>
      </w:tblGrid>
      <w:tr w:rsidR="00D11839" w:rsidTr="000566FF">
        <w:trPr>
          <w:trHeight w:val="607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23138B">
            <w:pPr>
              <w:pStyle w:val="TableParagraph"/>
              <w:tabs>
                <w:tab w:val="left" w:pos="11057"/>
              </w:tabs>
              <w:ind w:firstLine="57"/>
              <w:jc w:val="center"/>
              <w:rPr>
                <w:spacing w:val="15"/>
              </w:rPr>
            </w:pPr>
            <w:r>
              <w:rPr>
                <w:sz w:val="24"/>
              </w:rPr>
              <w:t>№</w:t>
            </w:r>
          </w:p>
          <w:p w:rsidR="00D11839" w:rsidRDefault="00D11839" w:rsidP="0023138B">
            <w:pPr>
              <w:pStyle w:val="TableParagraph"/>
              <w:tabs>
                <w:tab w:val="left" w:pos="327"/>
                <w:tab w:val="left" w:pos="11057"/>
              </w:tabs>
              <w:ind w:right="-108" w:hanging="48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left="246"/>
              <w:jc w:val="center"/>
              <w:rPr>
                <w:spacing w:val="15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  <w:rPr>
                <w:spacing w:val="15"/>
              </w:rPr>
            </w:pPr>
            <w:r>
              <w:rPr>
                <w:sz w:val="24"/>
              </w:rPr>
              <w:t>Единица измерения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  <w:rPr>
                <w:spacing w:val="15"/>
              </w:rPr>
            </w:pPr>
            <w:r>
              <w:rPr>
                <w:sz w:val="24"/>
              </w:rPr>
              <w:t>(по ОКЕИ)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23138B">
            <w:pPr>
              <w:pStyle w:val="TableParagraph"/>
              <w:tabs>
                <w:tab w:val="left" w:pos="292"/>
                <w:tab w:val="left" w:pos="11057"/>
              </w:tabs>
              <w:ind w:right="-108"/>
              <w:jc w:val="center"/>
              <w:rPr>
                <w:spacing w:val="15"/>
              </w:rPr>
            </w:pPr>
            <w:r>
              <w:rPr>
                <w:sz w:val="24"/>
              </w:rPr>
              <w:t>Базовое        значение</w:t>
            </w:r>
          </w:p>
        </w:tc>
        <w:tc>
          <w:tcPr>
            <w:tcW w:w="6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left="799"/>
              <w:rPr>
                <w:spacing w:val="15"/>
              </w:rPr>
            </w:pPr>
            <w:r>
              <w:rPr>
                <w:sz w:val="24"/>
              </w:rPr>
              <w:t>Значение показателей по годам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6" w:lineRule="exact"/>
              <w:ind w:hanging="57"/>
              <w:jc w:val="center"/>
              <w:rPr>
                <w:spacing w:val="-1"/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Ответственный </w:t>
            </w:r>
            <w:r>
              <w:rPr>
                <w:spacing w:val="-1"/>
                <w:sz w:val="24"/>
              </w:rPr>
              <w:t xml:space="preserve">за достижение 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6" w:lineRule="exact"/>
              <w:ind w:hanging="57"/>
              <w:jc w:val="center"/>
              <w:rPr>
                <w:spacing w:val="15"/>
              </w:rPr>
            </w:pPr>
            <w:r>
              <w:rPr>
                <w:sz w:val="24"/>
              </w:rPr>
              <w:t>показателя</w:t>
            </w:r>
          </w:p>
        </w:tc>
        <w:tc>
          <w:tcPr>
            <w:tcW w:w="2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0566FF">
            <w:pPr>
              <w:pStyle w:val="TableParagraph"/>
              <w:tabs>
                <w:tab w:val="left" w:pos="11057"/>
              </w:tabs>
              <w:spacing w:line="276" w:lineRule="exact"/>
              <w:ind w:left="155" w:right="-5" w:hanging="263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Информационная система</w:t>
            </w:r>
          </w:p>
        </w:tc>
      </w:tr>
      <w:tr w:rsidR="00D11839" w:rsidTr="00EF25B9">
        <w:trPr>
          <w:trHeight w:val="532"/>
        </w:trPr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80A92" w:rsidRDefault="00D11839" w:rsidP="008E357F">
            <w:pPr>
              <w:pStyle w:val="TableParagraph"/>
              <w:tabs>
                <w:tab w:val="left" w:pos="11057"/>
              </w:tabs>
              <w:spacing w:before="131"/>
              <w:jc w:val="center"/>
              <w:rPr>
                <w:spacing w:val="15"/>
                <w:sz w:val="24"/>
                <w:szCs w:val="24"/>
              </w:rPr>
            </w:pPr>
            <w:r w:rsidRPr="00C80A92">
              <w:rPr>
                <w:sz w:val="24"/>
                <w:szCs w:val="24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80A92" w:rsidRDefault="00D11839" w:rsidP="008E357F">
            <w:pPr>
              <w:pStyle w:val="TableParagraph"/>
              <w:tabs>
                <w:tab w:val="left" w:pos="11057"/>
              </w:tabs>
              <w:spacing w:before="131"/>
              <w:jc w:val="center"/>
              <w:rPr>
                <w:sz w:val="24"/>
                <w:szCs w:val="24"/>
              </w:rPr>
            </w:pPr>
            <w:r w:rsidRPr="00C80A92">
              <w:rPr>
                <w:sz w:val="24"/>
                <w:szCs w:val="24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0566FF">
            <w:pPr>
              <w:pStyle w:val="TableParagraph"/>
              <w:tabs>
                <w:tab w:val="left" w:pos="11057"/>
              </w:tabs>
              <w:spacing w:before="131"/>
              <w:ind w:left="370" w:right="-108" w:hanging="370"/>
              <w:rPr>
                <w:sz w:val="24"/>
              </w:rPr>
            </w:pPr>
            <w:r>
              <w:rPr>
                <w:sz w:val="24"/>
              </w:rPr>
              <w:t xml:space="preserve">   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0566FF">
            <w:pPr>
              <w:pStyle w:val="TableParagraph"/>
              <w:tabs>
                <w:tab w:val="left" w:pos="954"/>
                <w:tab w:val="left" w:pos="11057"/>
              </w:tabs>
              <w:spacing w:before="131"/>
              <w:ind w:right="3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0566FF" w:rsidRDefault="00D11839" w:rsidP="000566FF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4"/>
                <w:szCs w:val="24"/>
              </w:rPr>
            </w:pPr>
            <w:r w:rsidRPr="000566FF">
              <w:rPr>
                <w:sz w:val="24"/>
                <w:szCs w:val="24"/>
              </w:rPr>
              <w:t>2029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rPr>
                <w:spacing w:val="15"/>
              </w:rPr>
            </w:pP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widowControl w:val="0"/>
              <w:rPr>
                <w:spacing w:val="15"/>
              </w:rPr>
            </w:pPr>
          </w:p>
        </w:tc>
      </w:tr>
      <w:tr w:rsidR="00D11839" w:rsidTr="00EF25B9">
        <w:trPr>
          <w:trHeight w:val="28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</w:pPr>
            <w:r w:rsidRPr="0023138B">
              <w:t>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58" w:lineRule="exact"/>
              <w:ind w:left="7"/>
              <w:jc w:val="center"/>
            </w:pPr>
            <w:r w:rsidRPr="0023138B"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</w:pPr>
            <w:r w:rsidRPr="0023138B"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 w:rsidRPr="0023138B"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58" w:lineRule="exact"/>
              <w:ind w:left="2"/>
              <w:jc w:val="center"/>
            </w:pPr>
            <w:r w:rsidRPr="0023138B"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 w:rsidRPr="0023138B"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58" w:lineRule="exact"/>
              <w:ind w:left="4"/>
              <w:jc w:val="center"/>
            </w:pPr>
            <w:r w:rsidRPr="0023138B"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58" w:lineRule="exact"/>
              <w:ind w:left="4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58" w:lineRule="exact"/>
              <w:ind w:left="4"/>
              <w:jc w:val="center"/>
            </w:pPr>
            <w: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10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11</w:t>
            </w:r>
          </w:p>
        </w:tc>
      </w:tr>
      <w:tr w:rsidR="00D11839" w:rsidTr="00EF25B9">
        <w:trPr>
          <w:trHeight w:val="104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21"/>
              <w:jc w:val="center"/>
            </w:pPr>
            <w:r w:rsidRPr="0023138B">
              <w:t>1.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 w:rsidRPr="0023138B">
              <w:t>Обслуживание тротуаров, пешеходных дорожек, площадок и подъездных дорог: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>МКУ «Дорожник»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3138B">
              <w:t>ФИС СП ГАС «Управление»</w:t>
            </w:r>
          </w:p>
        </w:tc>
      </w:tr>
      <w:tr w:rsidR="00D11839" w:rsidTr="00EF25B9">
        <w:trPr>
          <w:trHeight w:val="3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23138B">
            <w:pPr>
              <w:pStyle w:val="TableParagraph"/>
              <w:tabs>
                <w:tab w:val="left" w:pos="11057"/>
              </w:tabs>
              <w:spacing w:line="270" w:lineRule="exact"/>
              <w:ind w:left="-55" w:right="-108"/>
            </w:pPr>
            <w:r w:rsidRPr="0023138B">
              <w:t>1.1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 w:rsidRPr="0023138B">
              <w:t>ручным способом</w:t>
            </w:r>
          </w:p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 w:rsidRPr="0023138B">
              <w:t>(летний/зимний период)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тыс. м</w:t>
            </w:r>
            <w:r w:rsidRPr="0023138B">
              <w:rPr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16,427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16,427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16,427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16,427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16,427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16,427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>МКУ «Дорожник»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after="200"/>
              <w:jc w:val="center"/>
            </w:pPr>
            <w:r w:rsidRPr="0023138B">
              <w:t>ФИС СП ГАС «Управление»</w:t>
            </w:r>
          </w:p>
        </w:tc>
      </w:tr>
      <w:tr w:rsidR="00D11839" w:rsidTr="00EF25B9">
        <w:trPr>
          <w:trHeight w:val="9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23138B">
            <w:pPr>
              <w:pStyle w:val="TableParagraph"/>
              <w:tabs>
                <w:tab w:val="left" w:pos="492"/>
                <w:tab w:val="left" w:pos="11057"/>
              </w:tabs>
              <w:spacing w:line="270" w:lineRule="exact"/>
              <w:ind w:left="-55" w:right="-108"/>
            </w:pPr>
            <w:r>
              <w:t>1.</w:t>
            </w:r>
            <w:r w:rsidRPr="0023138B">
              <w:t>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 w:rsidRPr="0023138B">
              <w:t>механизированным способом (летний/зимний период)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  <w:spacing w:val="15"/>
              </w:rPr>
            </w:pPr>
            <w:r w:rsidRPr="0023138B">
              <w:rPr>
                <w:rFonts w:ascii="Times New Roman" w:hAnsi="Times New Roman" w:cs="Times New Roman"/>
              </w:rPr>
              <w:t>тыс. м</w:t>
            </w:r>
            <w:r w:rsidRPr="0023138B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246,726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246,726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246,726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246,726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246,726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246,726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>МКУ «Дорожник»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ФИС СП ГАС «Управление»</w:t>
            </w:r>
          </w:p>
        </w:tc>
      </w:tr>
      <w:tr w:rsidR="00D11839" w:rsidTr="000566FF">
        <w:trPr>
          <w:trHeight w:val="9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23138B">
            <w:pPr>
              <w:pStyle w:val="TableParagraph"/>
              <w:tabs>
                <w:tab w:val="left" w:pos="11057"/>
              </w:tabs>
              <w:spacing w:line="270" w:lineRule="exact"/>
              <w:ind w:right="-108" w:hanging="48"/>
            </w:pPr>
            <w:r w:rsidRPr="0023138B">
              <w:t>1.3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 w:rsidRPr="0023138B">
              <w:t>механизированная очистка дорог от снега (территории общеобразовательных учреждений)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  <w:spacing w:val="15"/>
              </w:rPr>
            </w:pPr>
            <w:r w:rsidRPr="0023138B">
              <w:rPr>
                <w:rFonts w:ascii="Times New Roman" w:hAnsi="Times New Roman" w:cs="Times New Roman"/>
              </w:rPr>
              <w:t>тыс. м</w:t>
            </w:r>
            <w:r w:rsidRPr="0023138B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2,46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2,46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2,46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2,46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2,46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2,46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>МКУ «Дорожник»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ФИС СП ГАС «Управление»</w:t>
            </w:r>
          </w:p>
        </w:tc>
      </w:tr>
      <w:tr w:rsidR="00D11839" w:rsidTr="000566FF">
        <w:trPr>
          <w:trHeight w:val="9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21"/>
              <w:jc w:val="center"/>
            </w:pPr>
            <w:r w:rsidRPr="0023138B">
              <w:t>2.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>обслуживание и рем</w:t>
            </w:r>
            <w:r>
              <w:t>онт малых (детских, спортивных)</w:t>
            </w:r>
          </w:p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 w:rsidRPr="0023138B">
              <w:t>архитектурных форм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ед.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856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856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856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856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856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856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>МКУ «Дорожник»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ФИС СП ГАС «Управление»</w:t>
            </w:r>
          </w:p>
        </w:tc>
      </w:tr>
      <w:tr w:rsidR="00D11839" w:rsidTr="000566FF">
        <w:trPr>
          <w:trHeight w:val="9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69"/>
              <w:jc w:val="center"/>
            </w:pPr>
            <w:r w:rsidRPr="0023138B">
              <w:t>3.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 w:rsidRPr="0023138B">
              <w:t>приведение в нормативное состояние автомобильных дорог и п</w:t>
            </w:r>
            <w:r>
              <w:t xml:space="preserve">одъездов к жилым домам (ямочный </w:t>
            </w:r>
            <w:r w:rsidRPr="0023138B">
              <w:t>ремонт)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тыс. м</w:t>
            </w:r>
            <w:r w:rsidRPr="0023138B">
              <w:rPr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rPr>
                <w:spacing w:val="15"/>
              </w:rPr>
              <w:t>0,781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rPr>
                <w:spacing w:val="15"/>
              </w:rPr>
              <w:t>0,886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1,573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>МКУ «Дорожник»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ФИС СП ГАС «Управление»</w:t>
            </w:r>
          </w:p>
        </w:tc>
      </w:tr>
      <w:tr w:rsidR="00D11839" w:rsidTr="000566FF">
        <w:trPr>
          <w:trHeight w:val="63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69"/>
              <w:jc w:val="center"/>
            </w:pPr>
            <w:r w:rsidRPr="0023138B">
              <w:t>4.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 w:rsidRPr="0023138B">
              <w:t>уход за клумбами и цветниками в летний период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м</w:t>
            </w:r>
            <w:r w:rsidRPr="0023138B">
              <w:rPr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1012,4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1044,8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1044,8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1044,8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1044,8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1044,8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>МКУ «Дорожник»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5" w:type="dxa"/>
              <w:bottom w:w="55" w:type="dxa"/>
            </w:tcMar>
          </w:tcPr>
          <w:p w:rsidR="00D11839" w:rsidRPr="0023138B" w:rsidRDefault="00D11839" w:rsidP="008E357F">
            <w:pPr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ФИС СП ГАС «Управление»</w:t>
            </w:r>
          </w:p>
        </w:tc>
      </w:tr>
      <w:tr w:rsidR="00D11839" w:rsidTr="000566FF">
        <w:trPr>
          <w:trHeight w:val="55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212"/>
              <w:jc w:val="center"/>
            </w:pPr>
            <w:r w:rsidRPr="0023138B">
              <w:t>5.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 w:rsidRPr="0023138B">
              <w:t>содержание и обслуживание городских автомобильных дорог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тыс. м</w:t>
            </w:r>
            <w:r w:rsidRPr="0023138B">
              <w:rPr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 w:rsidRPr="0023138B">
              <w:t>211,4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211,4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211,4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211,4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211,4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211,4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>МКУ «Дорожник»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ФИС СП ГАС «Управление»</w:t>
            </w:r>
          </w:p>
        </w:tc>
      </w:tr>
      <w:tr w:rsidR="00D11839" w:rsidTr="000566FF">
        <w:trPr>
          <w:trHeight w:val="2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21"/>
              <w:jc w:val="center"/>
            </w:pPr>
            <w:r w:rsidRPr="0023138B">
              <w:t>6.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 xml:space="preserve">покос травы на газонах первого и третьего квартала </w:t>
            </w:r>
          </w:p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>(2 этапа)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vertAlign w:val="superscript"/>
              </w:rPr>
            </w:pPr>
            <w:r w:rsidRPr="0023138B">
              <w:t>тыс. м</w:t>
            </w:r>
            <w:r w:rsidRPr="0023138B">
              <w:rPr>
                <w:vertAlign w:val="superscript"/>
              </w:rPr>
              <w:t>2</w:t>
            </w:r>
          </w:p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3138B">
              <w:t>536,32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536,32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536,32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536,32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536,32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536,32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>МКУ «Дорожник»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ФИС СП ГАС «Управление»</w:t>
            </w:r>
          </w:p>
        </w:tc>
      </w:tr>
      <w:tr w:rsidR="00D11839" w:rsidTr="000566FF">
        <w:trPr>
          <w:trHeight w:val="2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21"/>
              <w:jc w:val="center"/>
            </w:pPr>
            <w:r w:rsidRPr="0023138B">
              <w:t>7.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23138B">
            <w:pPr>
              <w:pStyle w:val="TableParagraph"/>
              <w:tabs>
                <w:tab w:val="left" w:pos="11057"/>
              </w:tabs>
              <w:ind w:right="327"/>
            </w:pPr>
            <w:r w:rsidRPr="0023138B">
              <w:t>обновление материально-технической базы для обслуживания улично-дорожной</w:t>
            </w:r>
            <w:r>
              <w:t xml:space="preserve"> </w:t>
            </w:r>
            <w:r w:rsidRPr="0023138B">
              <w:t>сети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3138B">
              <w:t>ед.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3138B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>МКУ «Дорожник»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ФИС СП ГАС «Управление»</w:t>
            </w:r>
          </w:p>
        </w:tc>
      </w:tr>
      <w:tr w:rsidR="00D11839" w:rsidTr="000566FF">
        <w:trPr>
          <w:trHeight w:val="2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21" w:right="212" w:hanging="221"/>
              <w:jc w:val="center"/>
            </w:pPr>
            <w:r w:rsidRPr="0023138B">
              <w:t>8.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ind w:right="327"/>
            </w:pPr>
            <w:r w:rsidRPr="0023138B">
              <w:t>обеспечение зимнего содержания дорог общего пользования местного значения и подъездных дорог на территории города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3138B">
              <w:t>км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3138B">
              <w:t>31,256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31,256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31,256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31,256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31,256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3138B" w:rsidRDefault="00D11839" w:rsidP="0025419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31,256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pStyle w:val="TableParagraph"/>
              <w:tabs>
                <w:tab w:val="left" w:pos="11057"/>
              </w:tabs>
            </w:pPr>
            <w:r w:rsidRPr="0023138B">
              <w:t>МКУ «Дорожник»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3138B" w:rsidRDefault="00D11839" w:rsidP="008E357F">
            <w:pPr>
              <w:jc w:val="center"/>
              <w:rPr>
                <w:rFonts w:ascii="Times New Roman" w:hAnsi="Times New Roman" w:cs="Times New Roman"/>
              </w:rPr>
            </w:pPr>
            <w:r w:rsidRPr="0023138B">
              <w:rPr>
                <w:rFonts w:ascii="Times New Roman" w:hAnsi="Times New Roman" w:cs="Times New Roman"/>
              </w:rPr>
              <w:t>ФИС СП ГАС «Управление»</w:t>
            </w:r>
          </w:p>
        </w:tc>
      </w:tr>
    </w:tbl>
    <w:p w:rsidR="00D11839" w:rsidRPr="001F732B" w:rsidRDefault="00D11839" w:rsidP="008E357F">
      <w:pPr>
        <w:pStyle w:val="BodyText"/>
      </w:pPr>
    </w:p>
    <w:p w:rsidR="00D11839" w:rsidRDefault="00D11839" w:rsidP="008E357F">
      <w:pPr>
        <w:pStyle w:val="Heading1"/>
        <w:numPr>
          <w:ilvl w:val="0"/>
          <w:numId w:val="0"/>
        </w:numPr>
        <w:tabs>
          <w:tab w:val="left" w:pos="11057"/>
        </w:tabs>
        <w:jc w:val="center"/>
      </w:pPr>
      <w:r>
        <w:t>3. Перечень мероприятий (результатов) комплекса процессных мероприятий</w:t>
      </w:r>
    </w:p>
    <w:p w:rsidR="00D11839" w:rsidRDefault="00D11839" w:rsidP="008E357F">
      <w:pPr>
        <w:pStyle w:val="BodyText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899" w:type="dxa"/>
        <w:tblInd w:w="48" w:type="dxa"/>
        <w:tblLayout w:type="fixed"/>
        <w:tblLook w:val="0000"/>
      </w:tblPr>
      <w:tblGrid>
        <w:gridCol w:w="600"/>
        <w:gridCol w:w="2520"/>
        <w:gridCol w:w="1620"/>
        <w:gridCol w:w="2160"/>
        <w:gridCol w:w="1440"/>
        <w:gridCol w:w="1440"/>
        <w:gridCol w:w="1260"/>
        <w:gridCol w:w="1260"/>
        <w:gridCol w:w="1260"/>
        <w:gridCol w:w="1169"/>
        <w:gridCol w:w="1170"/>
      </w:tblGrid>
      <w:tr w:rsidR="00D11839" w:rsidTr="00277374">
        <w:trPr>
          <w:trHeight w:val="489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0566FF">
            <w:pPr>
              <w:pStyle w:val="TableParagraph"/>
              <w:tabs>
                <w:tab w:val="left" w:pos="11057"/>
              </w:tabs>
              <w:ind w:right="-108" w:hanging="48"/>
              <w:jc w:val="center"/>
              <w:rPr>
                <w:spacing w:val="15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left="2" w:right="-144" w:hanging="132"/>
              <w:jc w:val="center"/>
              <w:rPr>
                <w:spacing w:val="15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Тип 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мероприятий 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(результата)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07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contextualSpacing/>
              <w:jc w:val="center"/>
              <w:rPr>
                <w:spacing w:val="15"/>
              </w:rPr>
            </w:pPr>
            <w:r>
              <w:rPr>
                <w:sz w:val="24"/>
              </w:rPr>
              <w:t>Единица измерения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contextualSpacing/>
              <w:jc w:val="center"/>
              <w:rPr>
                <w:spacing w:val="15"/>
              </w:rPr>
            </w:pPr>
            <w:r>
              <w:rPr>
                <w:sz w:val="24"/>
              </w:rPr>
              <w:t>(по</w:t>
            </w:r>
            <w:r>
              <w:rPr>
                <w:spacing w:val="-13"/>
                <w:sz w:val="24"/>
              </w:rPr>
              <w:t xml:space="preserve"> О</w:t>
            </w:r>
            <w:r>
              <w:rPr>
                <w:sz w:val="24"/>
              </w:rPr>
              <w:t>КЕИ)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277374">
            <w:pPr>
              <w:pStyle w:val="TableParagraph"/>
              <w:tabs>
                <w:tab w:val="left" w:pos="1332"/>
                <w:tab w:val="left" w:pos="11057"/>
              </w:tabs>
              <w:ind w:left="123" w:right="100" w:firstLine="62"/>
              <w:rPr>
                <w:spacing w:val="15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6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75"/>
              <w:ind w:left="-56"/>
              <w:jc w:val="center"/>
              <w:rPr>
                <w:sz w:val="24"/>
              </w:rPr>
            </w:pPr>
            <w:r>
              <w:rPr>
                <w:sz w:val="24"/>
              </w:rPr>
              <w:t>Значения мероприятия (результата) по годам</w:t>
            </w:r>
          </w:p>
        </w:tc>
      </w:tr>
      <w:tr w:rsidR="00D11839" w:rsidTr="00277374">
        <w:trPr>
          <w:trHeight w:val="385"/>
        </w:trPr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64"/>
              <w:ind w:left="224" w:right="224" w:hanging="33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64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64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64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64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</w:tr>
      <w:tr w:rsidR="00D11839" w:rsidTr="00277374">
        <w:trPr>
          <w:trHeight w:val="31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D11839" w:rsidTr="008E357F">
        <w:trPr>
          <w:trHeight w:val="529"/>
        </w:trPr>
        <w:tc>
          <w:tcPr>
            <w:tcW w:w="158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Задачи: повышение качества дорожной сети; обеспечение сохранности объектов городского дорожного хозяйства; обеспечение безопасности жителей города; создание наиболее благоприятной и комфортной среды жизнедеятельности горожан; выполнение работ по покосу травы в весенне-осенний период.</w:t>
            </w:r>
          </w:p>
        </w:tc>
      </w:tr>
      <w:tr w:rsidR="00D11839" w:rsidTr="00277374">
        <w:trPr>
          <w:trHeight w:val="1783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</w:pPr>
            <w:r>
              <w:t>1.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0566FF">
            <w:pPr>
              <w:pStyle w:val="TableParagraph"/>
              <w:tabs>
                <w:tab w:val="left" w:pos="11057"/>
              </w:tabs>
              <w:spacing w:line="271" w:lineRule="exact"/>
              <w:ind w:left="-108" w:right="-108"/>
              <w:jc w:val="center"/>
            </w:pPr>
            <w:r>
              <w:t>Содержание учреждения, обеспечивающего обслуживание и содержание городских дорог и объектов благоустройства города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содержание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обслуживание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C22D7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  <w:sz w:val="20"/>
                <w:szCs w:val="20"/>
              </w:rPr>
            </w:pPr>
            <w:r w:rsidRPr="00C22D7B">
              <w:rPr>
                <w:sz w:val="20"/>
                <w:szCs w:val="20"/>
              </w:rPr>
              <w:t>Улучшение технического состояния улично-дорожной сети и объектов благоустройства, улучшение экологической и эстетической обстановки в городе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тыс.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211,4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211,4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211,4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211,4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211,4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211,4</w:t>
            </w:r>
          </w:p>
        </w:tc>
      </w:tr>
      <w:tr w:rsidR="00D11839" w:rsidTr="00277374">
        <w:trPr>
          <w:trHeight w:val="10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t>2.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0566FF">
            <w:pPr>
              <w:pStyle w:val="TableParagraph"/>
              <w:tabs>
                <w:tab w:val="left" w:pos="11057"/>
              </w:tabs>
              <w:ind w:right="-108" w:hanging="108"/>
            </w:pPr>
            <w:r>
              <w:t>Обновление материально-технической базы для</w:t>
            </w:r>
          </w:p>
          <w:p w:rsidR="00D11839" w:rsidRDefault="00D11839" w:rsidP="000566FF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t>обслуживания улично-дорожной сети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содержание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обслуживание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ед.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0</w:t>
            </w:r>
          </w:p>
        </w:tc>
      </w:tr>
      <w:tr w:rsidR="00D11839" w:rsidTr="00277374">
        <w:trPr>
          <w:trHeight w:val="36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</w:pPr>
            <w:r>
              <w:t>3.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277374">
            <w:pPr>
              <w:pStyle w:val="TableParagraph"/>
              <w:tabs>
                <w:tab w:val="left" w:pos="2304"/>
                <w:tab w:val="left" w:pos="11057"/>
              </w:tabs>
              <w:ind w:right="-108"/>
              <w:jc w:val="center"/>
            </w:pPr>
            <w:r>
              <w:t>Обеспечение зимнего содержания дорог общего пользования местного значения и</w:t>
            </w:r>
          </w:p>
          <w:p w:rsidR="00D11839" w:rsidRDefault="00D11839" w:rsidP="00277374">
            <w:pPr>
              <w:pStyle w:val="TableParagraph"/>
              <w:tabs>
                <w:tab w:val="left" w:pos="11057"/>
              </w:tabs>
              <w:ind w:right="-108"/>
              <w:jc w:val="center"/>
            </w:pPr>
            <w:r>
              <w:t>подъездных дорог на территории города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содержание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обслуживание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C22D7B" w:rsidRDefault="00D11839" w:rsidP="008E357F">
            <w:pPr>
              <w:pStyle w:val="juscontext"/>
              <w:widowControl w:val="0"/>
              <w:shd w:val="clear" w:color="auto" w:fill="FFFFFF"/>
              <w:spacing w:before="0" w:after="0"/>
              <w:jc w:val="center"/>
              <w:rPr>
                <w:sz w:val="20"/>
                <w:szCs w:val="20"/>
              </w:rPr>
            </w:pPr>
            <w:r w:rsidRPr="00C22D7B">
              <w:rPr>
                <w:sz w:val="20"/>
                <w:szCs w:val="20"/>
              </w:rPr>
              <w:t>Улучшение технического состояния улично-дорожной сети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31,256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31,256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31,256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31,256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31,256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31,256</w:t>
            </w:r>
          </w:p>
        </w:tc>
      </w:tr>
      <w:tr w:rsidR="00D11839" w:rsidTr="00277374">
        <w:trPr>
          <w:trHeight w:val="67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t>4.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t xml:space="preserve">Ремонт автомобильных дорог и проездов к дворовым территориям многоквартирных домов 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t>(ямочный ремонт)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обслуживание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C22D7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  <w:sz w:val="20"/>
                <w:szCs w:val="20"/>
              </w:rPr>
            </w:pPr>
            <w:r w:rsidRPr="00C22D7B">
              <w:rPr>
                <w:sz w:val="20"/>
                <w:szCs w:val="20"/>
              </w:rPr>
              <w:t>Улучшение технического состояния улично-дорожной сети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тыс.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0,781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  <w:spacing w:val="15"/>
              </w:rPr>
            </w:pPr>
            <w:r>
              <w:rPr>
                <w:rFonts w:ascii="Times New Roman" w:hAnsi="Times New Roman" w:cs="Times New Roman"/>
              </w:rPr>
              <w:t>0,886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  <w:spacing w:val="15"/>
              </w:rPr>
            </w:pPr>
            <w:r>
              <w:rPr>
                <w:rFonts w:ascii="Times New Roman" w:hAnsi="Times New Roman" w:cs="Times New Roman"/>
              </w:rPr>
              <w:t>1,573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  <w:spacing w:val="15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  <w:spacing w:val="15"/>
              </w:rPr>
            </w:pPr>
            <w:r>
              <w:rPr>
                <w:rFonts w:ascii="Times New Roman" w:hAnsi="Times New Roman" w:cs="Times New Roman"/>
                <w:spacing w:val="15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widowControl w:val="0"/>
              <w:jc w:val="center"/>
              <w:rPr>
                <w:rFonts w:ascii="Times New Roman" w:hAnsi="Times New Roman" w:cs="Times New Roman"/>
                <w:spacing w:val="15"/>
              </w:rPr>
            </w:pPr>
            <w:r>
              <w:rPr>
                <w:rFonts w:ascii="Times New Roman" w:hAnsi="Times New Roman" w:cs="Times New Roman"/>
                <w:spacing w:val="15"/>
              </w:rPr>
              <w:t>1</w:t>
            </w:r>
          </w:p>
        </w:tc>
      </w:tr>
      <w:tr w:rsidR="00D11839" w:rsidTr="00277374">
        <w:trPr>
          <w:trHeight w:val="55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t>5.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t xml:space="preserve">Покос травы в 1 и 3 квартале на территории ЗАТО г. Радужный 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t>Владимирской области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содержание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C22D7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  <w:sz w:val="20"/>
                <w:szCs w:val="20"/>
              </w:rPr>
            </w:pPr>
            <w:r w:rsidRPr="00C22D7B">
              <w:rPr>
                <w:sz w:val="20"/>
                <w:szCs w:val="20"/>
              </w:rPr>
              <w:t>Улучшение экологической и эстетической обстановки в городе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тыс.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536,32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536,32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536,32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t>536,32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536,32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536,32</w:t>
            </w:r>
          </w:p>
        </w:tc>
      </w:tr>
      <w:tr w:rsidR="00D11839" w:rsidTr="00277374">
        <w:trPr>
          <w:trHeight w:val="55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111" w:right="104" w:hanging="166"/>
              <w:jc w:val="center"/>
            </w:pPr>
            <w:r>
              <w:t xml:space="preserve">   6.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t>Сезонные работы по содержанию улично-дорожной сети и общественных территорий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</w:pPr>
            <w:r>
              <w:t>работы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C22D7B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  <w:sz w:val="20"/>
                <w:szCs w:val="20"/>
              </w:rPr>
            </w:pPr>
            <w:r w:rsidRPr="00C22D7B">
              <w:rPr>
                <w:sz w:val="20"/>
                <w:szCs w:val="20"/>
              </w:rPr>
              <w:t>Улучшение технического состояния улично-дорожной сети и благоустройство города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</w:tr>
    </w:tbl>
    <w:p w:rsidR="00D11839" w:rsidRDefault="00D11839" w:rsidP="00EF25B9">
      <w:pPr>
        <w:pStyle w:val="Heading1"/>
        <w:numPr>
          <w:ilvl w:val="0"/>
          <w:numId w:val="0"/>
        </w:numPr>
        <w:tabs>
          <w:tab w:val="left" w:pos="1985"/>
          <w:tab w:val="left" w:pos="11057"/>
        </w:tabs>
        <w:ind w:left="360"/>
      </w:pPr>
    </w:p>
    <w:p w:rsidR="00D11839" w:rsidRPr="002E4D2A" w:rsidRDefault="00D11839" w:rsidP="008E357F">
      <w:pPr>
        <w:pStyle w:val="Heading1"/>
        <w:numPr>
          <w:ilvl w:val="0"/>
          <w:numId w:val="19"/>
        </w:numPr>
        <w:tabs>
          <w:tab w:val="left" w:pos="1985"/>
          <w:tab w:val="left" w:pos="11057"/>
        </w:tabs>
        <w:jc w:val="center"/>
      </w:pPr>
      <w:r>
        <w:t>Финансовое обеспечение комплекса процессных мероприятий</w:t>
      </w:r>
    </w:p>
    <w:p w:rsidR="00D11839" w:rsidRDefault="00D11839" w:rsidP="008E357F">
      <w:pPr>
        <w:pStyle w:val="BodyText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857" w:type="dxa"/>
        <w:tblInd w:w="48" w:type="dxa"/>
        <w:tblLayout w:type="fixed"/>
        <w:tblLook w:val="0000"/>
      </w:tblPr>
      <w:tblGrid>
        <w:gridCol w:w="3480"/>
        <w:gridCol w:w="1620"/>
        <w:gridCol w:w="1440"/>
        <w:gridCol w:w="1440"/>
        <w:gridCol w:w="1440"/>
        <w:gridCol w:w="1440"/>
        <w:gridCol w:w="1620"/>
        <w:gridCol w:w="1440"/>
        <w:gridCol w:w="1937"/>
      </w:tblGrid>
      <w:tr w:rsidR="00D11839" w:rsidTr="00277374">
        <w:trPr>
          <w:trHeight w:val="695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4"/>
              </w:rPr>
            </w:pPr>
            <w:r w:rsidRPr="00E237D3">
              <w:rPr>
                <w:sz w:val="24"/>
              </w:rPr>
              <w:t xml:space="preserve">Наименование структурного элемента/ </w:t>
            </w:r>
          </w:p>
          <w:p w:rsidR="00D11839" w:rsidRPr="00E237D3" w:rsidRDefault="00D11839" w:rsidP="008E357F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4"/>
              </w:rPr>
            </w:pPr>
            <w:r w:rsidRPr="00E237D3">
              <w:rPr>
                <w:sz w:val="24"/>
              </w:rPr>
              <w:t xml:space="preserve">мероприятия (результата) / 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-167"/>
              <w:jc w:val="center"/>
              <w:rPr>
                <w:spacing w:val="15"/>
              </w:rPr>
            </w:pPr>
            <w:r w:rsidRPr="00E237D3">
              <w:rPr>
                <w:sz w:val="24"/>
              </w:rPr>
              <w:t xml:space="preserve"> Источника финансового обеспечения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pacing w:val="15"/>
              </w:rPr>
            </w:pPr>
            <w:r>
              <w:t>ГРБС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pacing w:val="15"/>
              </w:rPr>
            </w:pPr>
            <w:r>
              <w:t>КБК</w:t>
            </w:r>
          </w:p>
        </w:tc>
        <w:tc>
          <w:tcPr>
            <w:tcW w:w="107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Объем финансового </w:t>
            </w:r>
            <w:r>
              <w:rPr>
                <w:spacing w:val="-1"/>
                <w:sz w:val="24"/>
              </w:rPr>
              <w:t>обеспечения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pacing w:val="15"/>
              </w:rPr>
            </w:pPr>
            <w:r>
              <w:rPr>
                <w:spacing w:val="-1"/>
                <w:sz w:val="24"/>
              </w:rPr>
              <w:t xml:space="preserve">по годам </w:t>
            </w:r>
            <w:r>
              <w:rPr>
                <w:sz w:val="24"/>
              </w:rPr>
              <w:t>реализации, тыс.рублей</w:t>
            </w:r>
          </w:p>
        </w:tc>
      </w:tr>
      <w:tr w:rsidR="00D11839" w:rsidTr="000F2DD5">
        <w:trPr>
          <w:trHeight w:val="448"/>
        </w:trPr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80"/>
              <w:ind w:left="465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80"/>
              <w:ind w:left="301" w:right="293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80"/>
              <w:ind w:right="-6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80"/>
              <w:ind w:left="-108" w:right="-103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80"/>
              <w:ind w:left="-108" w:right="-103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80"/>
              <w:ind w:left="-108" w:right="-103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80"/>
              <w:ind w:left="267" w:right="254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D11839" w:rsidTr="000F2DD5">
        <w:trPr>
          <w:trHeight w:val="282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6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63" w:lineRule="exact"/>
              <w:ind w:left="8"/>
              <w:jc w:val="center"/>
              <w:rPr>
                <w:spacing w:val="15"/>
              </w:rPr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63" w:lineRule="exact"/>
              <w:ind w:left="49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63" w:lineRule="exact"/>
              <w:ind w:right="-6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6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11839" w:rsidTr="00EF25B9">
        <w:trPr>
          <w:trHeight w:val="896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«Содержание дорог и объектов благоустройства» 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всего, в том числе: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107"/>
              <w:jc w:val="center"/>
              <w:rPr>
                <w:i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59 970,83425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51 756,60422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66 006,70936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62 801,74500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62 801,74500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60 097,14300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363 434,78083</w:t>
            </w:r>
          </w:p>
        </w:tc>
      </w:tr>
      <w:tr w:rsidR="00D11839" w:rsidTr="00EF25B9">
        <w:trPr>
          <w:trHeight w:val="445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ind w:left="278"/>
            </w:pPr>
            <w:r w:rsidRPr="00277374"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107"/>
              <w:jc w:val="center"/>
              <w:rPr>
                <w:i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CF505E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F505E">
              <w:rPr>
                <w:rFonts w:ascii="Times New Roman" w:hAnsi="Times New Roman" w:cs="Times New Roman"/>
                <w:i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CF505E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F505E">
              <w:rPr>
                <w:rFonts w:ascii="Times New Roman" w:hAnsi="Times New Roman" w:cs="Times New Roman"/>
                <w:i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CF505E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F505E">
              <w:rPr>
                <w:rFonts w:ascii="Times New Roman" w:hAnsi="Times New Roman" w:cs="Times New Roman"/>
                <w:i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CF505E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F505E">
              <w:rPr>
                <w:rFonts w:ascii="Times New Roman" w:hAnsi="Times New Roman" w:cs="Times New Roman"/>
                <w:i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CF505E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F505E">
              <w:rPr>
                <w:rFonts w:ascii="Times New Roman" w:hAnsi="Times New Roman" w:cs="Times New Roman"/>
                <w:i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CF505E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F505E">
              <w:rPr>
                <w:rFonts w:ascii="Times New Roman" w:hAnsi="Times New Roman" w:cs="Times New Roman"/>
                <w:i/>
              </w:rPr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CF505E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F505E">
              <w:rPr>
                <w:rFonts w:ascii="Times New Roman" w:hAnsi="Times New Roman" w:cs="Times New Roman"/>
                <w:i/>
              </w:rPr>
              <w:t>0,00000</w:t>
            </w:r>
          </w:p>
        </w:tc>
      </w:tr>
      <w:tr w:rsidR="00D11839" w:rsidTr="00EF25B9">
        <w:trPr>
          <w:trHeight w:val="344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  <w:r w:rsidRPr="00277374"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107"/>
              <w:jc w:val="center"/>
              <w:rPr>
                <w:i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13 090,34673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1 800,00000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14 890,34673</w:t>
            </w:r>
          </w:p>
        </w:tc>
      </w:tr>
      <w:tr w:rsidR="00D11839" w:rsidTr="00EF25B9">
        <w:trPr>
          <w:trHeight w:val="353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 w:rsidRPr="00277374">
              <w:t xml:space="preserve">     Бюджет МО ЗАТО г. 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107"/>
              <w:jc w:val="center"/>
              <w:rPr>
                <w:i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46 880,48752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51 756,60422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64 206,70936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62 801,74500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62 801,74500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60 097,14300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348 544,43410</w:t>
            </w:r>
          </w:p>
        </w:tc>
      </w:tr>
      <w:tr w:rsidR="00D11839" w:rsidTr="00EF25B9">
        <w:trPr>
          <w:trHeight w:val="431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 w:rsidRPr="00277374">
              <w:rPr>
                <w:spacing w:val="-2"/>
              </w:rPr>
              <w:t xml:space="preserve">Внебюджетные </w:t>
            </w:r>
            <w:r w:rsidRPr="00277374">
              <w:rPr>
                <w:spacing w:val="-1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107"/>
              <w:jc w:val="center"/>
              <w:rPr>
                <w:i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</w:p>
        </w:tc>
      </w:tr>
      <w:tr w:rsidR="00D11839" w:rsidTr="000F2DD5">
        <w:trPr>
          <w:trHeight w:val="216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277374">
            <w:pPr>
              <w:pStyle w:val="TableParagraph"/>
              <w:tabs>
                <w:tab w:val="left" w:pos="11057"/>
              </w:tabs>
              <w:spacing w:line="270" w:lineRule="exact"/>
              <w:jc w:val="center"/>
              <w:rPr>
                <w:i/>
              </w:rPr>
            </w:pPr>
            <w:r w:rsidRPr="00277374">
              <w:rPr>
                <w:i/>
              </w:rPr>
              <w:t>1. Содержание учреждения, обеспечивающего обслуживание и содержание городских дорог и объектов благоустройства города всего, в том числе: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107"/>
              <w:jc w:val="center"/>
              <w:rPr>
                <w:i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41 315,35314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45 186,27044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54 608,79594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55 938,13200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55 398,13200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55 938,13200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308 924,81552</w:t>
            </w:r>
          </w:p>
        </w:tc>
      </w:tr>
      <w:tr w:rsidR="00D11839" w:rsidTr="000F2DD5">
        <w:trPr>
          <w:trHeight w:val="338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ind w:left="278"/>
            </w:pPr>
            <w:r w:rsidRPr="00277374"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ind w:left="278" w:hanging="187"/>
              <w:jc w:val="center"/>
            </w:pPr>
            <w:r w:rsidRPr="00277374"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215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0,00000</w:t>
            </w:r>
          </w:p>
        </w:tc>
      </w:tr>
      <w:tr w:rsidR="00D11839" w:rsidTr="000F2DD5">
        <w:trPr>
          <w:trHeight w:val="348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  <w:r w:rsidRPr="00277374"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55" w:lineRule="exact"/>
              <w:ind w:left="278" w:hanging="187"/>
              <w:jc w:val="center"/>
            </w:pPr>
            <w:r w:rsidRPr="00277374"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Pr="00277374" w:rsidRDefault="00D11839" w:rsidP="00277374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pacing w:val="15"/>
              </w:rPr>
            </w:pPr>
            <w:r w:rsidRPr="00277374"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73504091340200590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30 342,94537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30 342,94537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7350409134029Д190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35 301,23562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18 036,06754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18 757,51100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>
              <w:t>18 757,51100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>
              <w:t>18 757,51100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109 609,83616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7350409134029Д191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21 375,43700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21 375,43700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21 375,43700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21 375,43700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85 501,74800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73504091340200596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8 402,05369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8 402,05369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7350409134029Д196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6 823,28145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11 592,63400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12 056,34000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12 056,34000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12 056,34000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54 584,93545</w:t>
            </w:r>
          </w:p>
        </w:tc>
      </w:tr>
      <w:tr w:rsidR="00D11839" w:rsidTr="000F2DD5">
        <w:trPr>
          <w:trHeight w:val="323"/>
        </w:trPr>
        <w:tc>
          <w:tcPr>
            <w:tcW w:w="34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widowControl w:val="0"/>
              <w:rPr>
                <w:spacing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73505031340200590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2 570,35408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3 061,75337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3 604,65740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3 748,84400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>
              <w:t>3 748,84400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>
              <w:t>3 748,84400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20 483,29685</w:t>
            </w:r>
          </w:p>
        </w:tc>
      </w:tr>
      <w:tr w:rsidR="00D11839" w:rsidTr="000F2DD5">
        <w:trPr>
          <w:trHeight w:val="253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 w:rsidRPr="00277374">
              <w:rPr>
                <w:spacing w:val="-2"/>
              </w:rPr>
              <w:t xml:space="preserve">Внебюджетные </w:t>
            </w:r>
            <w:r w:rsidRPr="00277374">
              <w:rPr>
                <w:spacing w:val="-1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78" w:hanging="278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  <w:tr w:rsidR="00D11839" w:rsidTr="000F2DD5">
        <w:trPr>
          <w:trHeight w:val="338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Pr="00277374" w:rsidRDefault="00D11839" w:rsidP="00277374">
            <w:pPr>
              <w:pStyle w:val="TableParagraph"/>
              <w:tabs>
                <w:tab w:val="left" w:pos="11057"/>
              </w:tabs>
              <w:spacing w:before="25"/>
              <w:jc w:val="center"/>
              <w:rPr>
                <w:i/>
              </w:rPr>
            </w:pPr>
            <w:r w:rsidRPr="00277374">
              <w:rPr>
                <w:i/>
              </w:rPr>
              <w:t>2. Обновление материально-технической базы для обслуживания улично-дорожной сети, всего,</w:t>
            </w:r>
            <w:r w:rsidRPr="00277374">
              <w:rPr>
                <w:i/>
                <w:spacing w:val="15"/>
              </w:rPr>
              <w:t xml:space="preserve"> </w:t>
            </w:r>
            <w:r w:rsidRPr="00277374">
              <w:rPr>
                <w:i/>
              </w:rPr>
              <w:t>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before="25"/>
              <w:ind w:left="107"/>
              <w:jc w:val="center"/>
              <w:rPr>
                <w:spacing w:val="15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11 465,87592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3 966,87601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5 027,53931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3 607,77500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3 607,77500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903,17300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28 579,01424</w:t>
            </w:r>
          </w:p>
        </w:tc>
      </w:tr>
      <w:tr w:rsidR="00D11839" w:rsidTr="000F2DD5">
        <w:trPr>
          <w:trHeight w:val="352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ind w:left="278"/>
            </w:pPr>
            <w:r w:rsidRPr="00277374"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61" w:lineRule="exact"/>
              <w:ind w:left="278" w:hanging="278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  <w:tr w:rsidR="00D11839" w:rsidTr="000F2DD5">
        <w:trPr>
          <w:trHeight w:val="369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  <w:r w:rsidRPr="00277374"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277374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73504091340272180 (21100-1056)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7 500,00000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7 500,00000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 w:rsidRPr="00277374">
              <w:t xml:space="preserve">     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73504091340220620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3 965,87592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3 965,87592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5" w:type="dxa"/>
              <w:bottom w:w="55" w:type="dxa"/>
            </w:tcMar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7350409134029Д062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3 966,87601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5 027,53931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3 607,77500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>
              <w:t>3 607,77500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903,17300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17 113,13832</w:t>
            </w:r>
          </w:p>
        </w:tc>
      </w:tr>
      <w:tr w:rsidR="00D11839" w:rsidTr="000F2DD5">
        <w:trPr>
          <w:trHeight w:val="2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 w:rsidRPr="00277374">
              <w:rPr>
                <w:spacing w:val="-2"/>
              </w:rPr>
              <w:t xml:space="preserve">Внебюджетные </w:t>
            </w:r>
            <w:r w:rsidRPr="00277374">
              <w:rPr>
                <w:spacing w:val="-1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before="42"/>
              <w:ind w:left="278" w:hanging="367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  <w:tr w:rsidR="00D11839" w:rsidTr="000F2DD5">
        <w:trPr>
          <w:trHeight w:val="1363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before="25"/>
              <w:jc w:val="center"/>
              <w:rPr>
                <w:i/>
              </w:rPr>
            </w:pPr>
            <w:r w:rsidRPr="00277374">
              <w:rPr>
                <w:i/>
              </w:rPr>
              <w:t>3. Обеспечение зимнего содержания дорог общего пользования местного значения и подъездных дорог на территории города, 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before="25"/>
              <w:ind w:left="107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4 860,34673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1 800,00000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20,00000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20,00000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20,00000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6 720,34673</w:t>
            </w:r>
          </w:p>
        </w:tc>
      </w:tr>
      <w:tr w:rsidR="00D11839" w:rsidTr="000F2DD5">
        <w:trPr>
          <w:trHeight w:val="2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ind w:left="278"/>
            </w:pPr>
            <w:r w:rsidRPr="00277374"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61" w:lineRule="exact"/>
              <w:ind w:left="278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  <w:r w:rsidRPr="00277374"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55" w:lineRule="exact"/>
              <w:rPr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7350409134022063</w:t>
            </w:r>
            <w:r w:rsidRPr="00277374">
              <w:rPr>
                <w:sz w:val="16"/>
                <w:szCs w:val="16"/>
                <w:lang w:val="en-US"/>
              </w:rPr>
              <w:t>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4 840,34673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4 840,34673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7350409134029Д021(21100-1164)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1 800,00000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1 800,00000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 w:rsidRPr="00277374">
              <w:t xml:space="preserve">     Бюджет МО ЗАТО г. 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 w:hanging="89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73504091340220630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 w:hanging="89"/>
              <w:jc w:val="center"/>
              <w:rPr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7350409134029Д063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60,00000</w:t>
            </w:r>
          </w:p>
        </w:tc>
      </w:tr>
      <w:tr w:rsidR="00D11839" w:rsidTr="000F2DD5">
        <w:trPr>
          <w:trHeight w:val="92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 w:rsidRPr="00277374">
              <w:rPr>
                <w:spacing w:val="-2"/>
              </w:rPr>
              <w:t xml:space="preserve">Внебюджетные </w:t>
            </w:r>
            <w:r w:rsidRPr="00277374">
              <w:rPr>
                <w:spacing w:val="-1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before="42"/>
              <w:ind w:left="278" w:hanging="278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  <w:tr w:rsidR="00D11839" w:rsidTr="000F2DD5">
        <w:trPr>
          <w:trHeight w:val="138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3" w:lineRule="exact"/>
              <w:ind w:left="-48"/>
            </w:pPr>
            <w:r w:rsidRPr="00277374">
              <w:t>3.1. Обеспечение зимнего содержания дорог общего пользования местного значения и подъездных дорог на территории города (Обеспечение зимнего содержания дорог общего пользования местного значения)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55" w:lineRule="exact"/>
              <w:ind w:left="52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4 840,34673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1 800,00000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6 640,34673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  <w:r w:rsidRPr="00277374"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55" w:lineRule="exact"/>
              <w:rPr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7350409134022063</w:t>
            </w:r>
            <w:r w:rsidRPr="00277374">
              <w:rPr>
                <w:sz w:val="16"/>
                <w:szCs w:val="16"/>
                <w:lang w:val="en-US"/>
              </w:rPr>
              <w:t>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4 840,34673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4 840,34673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7350409134029Д021(21100-1164)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1 800,00000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1 800,00000</w:t>
            </w:r>
          </w:p>
        </w:tc>
      </w:tr>
      <w:tr w:rsidR="00D11839" w:rsidTr="000F2DD5">
        <w:trPr>
          <w:trHeight w:val="138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08"/>
            </w:pPr>
            <w:r w:rsidRPr="00277374">
              <w:t>3.2. Обеспечение зимнего содержания дорог общего пользования местного значения и подъездных дорог на территории города (Обеспечение зимнего содержания подъездных дорог на территории ГСК)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80,00000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 w:rsidRPr="00277374">
              <w:t xml:space="preserve">     Бюджет МО ЗАТО г. Радужный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73504091340220630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7350409134029Д063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60,00000</w:t>
            </w:r>
          </w:p>
        </w:tc>
      </w:tr>
      <w:tr w:rsidR="00D11839" w:rsidTr="000F2DD5">
        <w:trPr>
          <w:trHeight w:val="2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277374">
            <w:pPr>
              <w:pStyle w:val="TableParagraph"/>
              <w:tabs>
                <w:tab w:val="left" w:pos="11057"/>
              </w:tabs>
              <w:spacing w:line="270" w:lineRule="exact"/>
              <w:jc w:val="center"/>
              <w:rPr>
                <w:i/>
              </w:rPr>
            </w:pPr>
            <w:r w:rsidRPr="00277374">
              <w:rPr>
                <w:i/>
              </w:rPr>
              <w:t>4. Ремонт автомобильных дорог и</w:t>
            </w:r>
            <w:r>
              <w:rPr>
                <w:i/>
              </w:rPr>
              <w:t xml:space="preserve"> проездов к дворовым территориям многоквартирных </w:t>
            </w:r>
            <w:r w:rsidRPr="00277374">
              <w:rPr>
                <w:i/>
              </w:rPr>
              <w:t xml:space="preserve">домов(ямочный ремонт), </w:t>
            </w:r>
          </w:p>
          <w:p w:rsidR="00D11839" w:rsidRPr="00277374" w:rsidRDefault="00D11839" w:rsidP="00277374">
            <w:pPr>
              <w:pStyle w:val="TableParagraph"/>
              <w:tabs>
                <w:tab w:val="left" w:pos="11057"/>
              </w:tabs>
              <w:spacing w:line="270" w:lineRule="exact"/>
              <w:jc w:val="center"/>
              <w:rPr>
                <w:i/>
              </w:rPr>
            </w:pPr>
            <w:r w:rsidRPr="00277374">
              <w:rPr>
                <w:i/>
              </w:rPr>
              <w:t>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-2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1 502,12900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1 564,42900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3 074,63897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1 692,08800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1 692,08800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1 692,08800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11 217,46097</w:t>
            </w:r>
          </w:p>
        </w:tc>
      </w:tr>
      <w:tr w:rsidR="00D11839" w:rsidTr="000F2DD5">
        <w:trPr>
          <w:trHeight w:val="291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ind w:left="278"/>
            </w:pPr>
            <w:r w:rsidRPr="00277374"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61" w:lineRule="exact"/>
              <w:ind w:left="278" w:hanging="278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  <w:tr w:rsidR="00D11839" w:rsidTr="000F2DD5">
        <w:trPr>
          <w:trHeight w:val="5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  <w:r w:rsidRPr="00277374"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277374">
            <w:pPr>
              <w:pStyle w:val="TableParagraph"/>
              <w:tabs>
                <w:tab w:val="left" w:pos="11057"/>
              </w:tabs>
              <w:spacing w:line="255" w:lineRule="exact"/>
              <w:rPr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73504091340273130</w:t>
            </w:r>
          </w:p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55" w:lineRule="exact"/>
              <w:ind w:left="52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(21100-1033)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750,00000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750,00000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 w:rsidRPr="00277374">
              <w:t xml:space="preserve">     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73504091340220640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752,12900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752,12900</w:t>
            </w:r>
          </w:p>
        </w:tc>
      </w:tr>
      <w:tr w:rsidR="00D11839" w:rsidTr="000F2DD5">
        <w:trPr>
          <w:trHeight w:val="135"/>
        </w:trPr>
        <w:tc>
          <w:tcPr>
            <w:tcW w:w="3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7350409134029Д200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1 564,42900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3 074,63897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1 692,08800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>
              <w:t>1 692,08800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>
              <w:t>1 692,08800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9 715,33197</w:t>
            </w:r>
          </w:p>
        </w:tc>
      </w:tr>
      <w:tr w:rsidR="00D11839" w:rsidTr="000F2DD5">
        <w:trPr>
          <w:trHeight w:val="5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 w:rsidRPr="00277374">
              <w:rPr>
                <w:spacing w:val="-2"/>
              </w:rPr>
              <w:t xml:space="preserve">Внебюджетные </w:t>
            </w:r>
            <w:r w:rsidRPr="00277374">
              <w:rPr>
                <w:spacing w:val="-1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before="42"/>
              <w:ind w:left="278" w:hanging="278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  <w:tr w:rsidR="00D11839" w:rsidTr="000F2DD5">
        <w:trPr>
          <w:trHeight w:val="3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277374">
            <w:pPr>
              <w:pStyle w:val="TableParagraph"/>
              <w:tabs>
                <w:tab w:val="left" w:pos="11057"/>
              </w:tabs>
              <w:spacing w:line="270" w:lineRule="exact"/>
              <w:ind w:left="107"/>
              <w:jc w:val="center"/>
              <w:rPr>
                <w:i/>
              </w:rPr>
            </w:pPr>
            <w:r>
              <w:rPr>
                <w:i/>
              </w:rPr>
              <w:t xml:space="preserve">5. Покос травы в 1 и 3 квартале </w:t>
            </w:r>
            <w:r w:rsidRPr="00277374">
              <w:rPr>
                <w:i/>
              </w:rPr>
              <w:t>на</w:t>
            </w:r>
            <w:r>
              <w:rPr>
                <w:i/>
              </w:rPr>
              <w:t xml:space="preserve"> территории ЗАТО г.</w:t>
            </w:r>
            <w:r w:rsidRPr="00277374">
              <w:rPr>
                <w:i/>
              </w:rPr>
              <w:t>Радужный</w:t>
            </w:r>
            <w:r>
              <w:rPr>
                <w:i/>
              </w:rPr>
              <w:t xml:space="preserve"> </w:t>
            </w:r>
            <w:r w:rsidRPr="00277374">
              <w:rPr>
                <w:i/>
              </w:rPr>
              <w:t>Владимирской области, 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-2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601,49948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904,98252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1 151,25914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1 197,31000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1 197,31000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1 197,31000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6 249,67114</w:t>
            </w:r>
          </w:p>
        </w:tc>
      </w:tr>
      <w:tr w:rsidR="00D11839" w:rsidTr="000F2DD5">
        <w:trPr>
          <w:trHeight w:val="3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ind w:left="278"/>
            </w:pPr>
            <w:r w:rsidRPr="00277374"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61" w:lineRule="exact"/>
              <w:ind w:left="278" w:hanging="187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  <w:tr w:rsidR="00D11839" w:rsidTr="000F2DD5">
        <w:trPr>
          <w:trHeight w:val="3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  <w:r w:rsidRPr="00277374"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55" w:lineRule="exact"/>
              <w:ind w:left="52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  <w:tr w:rsidR="00D11839" w:rsidTr="000F2DD5">
        <w:trPr>
          <w:trHeight w:val="3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 w:rsidRPr="00277374">
              <w:t xml:space="preserve">     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73505031340220650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601,49948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904,98252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1 151,25914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1 197,31000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>
              <w:t>1 197,31000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>
              <w:t>1 197,31000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6 249,67114</w:t>
            </w:r>
          </w:p>
        </w:tc>
      </w:tr>
      <w:tr w:rsidR="00D11839" w:rsidTr="000F2DD5">
        <w:trPr>
          <w:trHeight w:val="3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 w:rsidRPr="00277374">
              <w:rPr>
                <w:spacing w:val="-2"/>
              </w:rPr>
              <w:t xml:space="preserve">Внебюджетные </w:t>
            </w:r>
            <w:r w:rsidRPr="00277374">
              <w:rPr>
                <w:spacing w:val="-1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before="42"/>
              <w:ind w:left="278" w:hanging="187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  <w:tr w:rsidR="00D11839" w:rsidTr="000F2DD5">
        <w:trPr>
          <w:trHeight w:val="3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277374">
            <w:pPr>
              <w:pStyle w:val="TableParagraph"/>
              <w:tabs>
                <w:tab w:val="left" w:pos="11057"/>
              </w:tabs>
              <w:spacing w:line="270" w:lineRule="exact"/>
              <w:ind w:left="-55"/>
              <w:jc w:val="center"/>
              <w:rPr>
                <w:i/>
              </w:rPr>
            </w:pPr>
            <w:r w:rsidRPr="00277374">
              <w:rPr>
                <w:i/>
              </w:rPr>
              <w:t>6. Сезонные работы по содержанию улично-дорожной</w:t>
            </w:r>
            <w:r>
              <w:rPr>
                <w:i/>
              </w:rPr>
              <w:t xml:space="preserve"> </w:t>
            </w:r>
            <w:r w:rsidRPr="00277374">
              <w:rPr>
                <w:i/>
              </w:rPr>
              <w:t xml:space="preserve">сети </w:t>
            </w:r>
            <w:r>
              <w:rPr>
                <w:i/>
              </w:rPr>
              <w:t xml:space="preserve">и общественных </w:t>
            </w:r>
            <w:r w:rsidRPr="00277374">
              <w:rPr>
                <w:i/>
              </w:rPr>
              <w:t>территорий, 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before="42"/>
              <w:ind w:left="278"/>
              <w:jc w:val="center"/>
              <w:rPr>
                <w:spacing w:val="-2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225,62998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134,04625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 w:rsidRPr="00277374">
              <w:rPr>
                <w:i/>
              </w:rPr>
              <w:t>344,47600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346,44000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346,44000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346,44000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i/>
              </w:rPr>
            </w:pPr>
            <w:r>
              <w:rPr>
                <w:i/>
              </w:rPr>
              <w:t>1 743,47223</w:t>
            </w:r>
          </w:p>
        </w:tc>
      </w:tr>
      <w:tr w:rsidR="00D11839" w:rsidTr="000F2DD5">
        <w:trPr>
          <w:trHeight w:val="3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ind w:left="278"/>
            </w:pPr>
            <w:r w:rsidRPr="00277374"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61" w:lineRule="exact"/>
              <w:ind w:left="278" w:hanging="278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  <w:tr w:rsidR="00D11839" w:rsidTr="000F2DD5">
        <w:trPr>
          <w:trHeight w:val="3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  <w:r w:rsidRPr="00277374"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55" w:lineRule="exact"/>
              <w:ind w:left="52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  <w:tr w:rsidR="00D11839" w:rsidTr="000F2DD5">
        <w:trPr>
          <w:trHeight w:val="3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rPr>
                <w:spacing w:val="15"/>
              </w:rPr>
            </w:pPr>
            <w:r w:rsidRPr="00277374">
              <w:t xml:space="preserve">     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z w:val="16"/>
                <w:szCs w:val="16"/>
              </w:rPr>
              <w:t>73505031340220660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225,62998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134,04625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344,47600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346,44000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>
              <w:t>346,44000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>
              <w:t>346,44000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>
              <w:t>1 743,47223</w:t>
            </w:r>
          </w:p>
        </w:tc>
      </w:tr>
      <w:tr w:rsidR="00D11839" w:rsidTr="000F2DD5">
        <w:trPr>
          <w:trHeight w:val="3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line="270" w:lineRule="exact"/>
              <w:ind w:left="278"/>
              <w:rPr>
                <w:spacing w:val="15"/>
              </w:rPr>
            </w:pPr>
            <w:r w:rsidRPr="00277374">
              <w:rPr>
                <w:spacing w:val="-2"/>
              </w:rPr>
              <w:t xml:space="preserve">Внебюджетные </w:t>
            </w:r>
            <w:r w:rsidRPr="00277374">
              <w:rPr>
                <w:spacing w:val="-1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spacing w:before="42"/>
              <w:ind w:left="278" w:hanging="278"/>
              <w:jc w:val="center"/>
              <w:rPr>
                <w:spacing w:val="15"/>
                <w:sz w:val="16"/>
                <w:szCs w:val="16"/>
              </w:rPr>
            </w:pPr>
            <w:r w:rsidRPr="00277374"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839" w:rsidRPr="00277374" w:rsidRDefault="00D11839" w:rsidP="003A54E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11839" w:rsidRPr="00277374" w:rsidRDefault="00D11839" w:rsidP="008E357F">
            <w:pPr>
              <w:pStyle w:val="TableParagraph"/>
              <w:tabs>
                <w:tab w:val="left" w:pos="11057"/>
              </w:tabs>
              <w:jc w:val="center"/>
            </w:pPr>
            <w:r w:rsidRPr="00277374">
              <w:t>0,00000</w:t>
            </w:r>
          </w:p>
        </w:tc>
      </w:tr>
    </w:tbl>
    <w:p w:rsidR="00D11839" w:rsidRDefault="00D11839" w:rsidP="008E357F">
      <w:pPr>
        <w:pStyle w:val="Heading1"/>
        <w:numPr>
          <w:ilvl w:val="0"/>
          <w:numId w:val="0"/>
        </w:numPr>
        <w:tabs>
          <w:tab w:val="left" w:pos="11057"/>
        </w:tabs>
        <w:jc w:val="center"/>
      </w:pPr>
    </w:p>
    <w:p w:rsidR="00D11839" w:rsidRDefault="00D11839" w:rsidP="008E357F">
      <w:pPr>
        <w:pStyle w:val="Heading1"/>
        <w:numPr>
          <w:ilvl w:val="0"/>
          <w:numId w:val="0"/>
        </w:numPr>
        <w:tabs>
          <w:tab w:val="left" w:pos="11057"/>
        </w:tabs>
        <w:jc w:val="center"/>
      </w:pPr>
      <w:r>
        <w:t>5. План реализации комплекса процессных мероприятий</w:t>
      </w:r>
    </w:p>
    <w:p w:rsidR="00D11839" w:rsidRDefault="00D11839" w:rsidP="008E357F">
      <w:pPr>
        <w:pStyle w:val="BodyText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899" w:type="dxa"/>
        <w:tblInd w:w="48" w:type="dxa"/>
        <w:tblLayout w:type="fixed"/>
        <w:tblLook w:val="0000"/>
      </w:tblPr>
      <w:tblGrid>
        <w:gridCol w:w="5148"/>
        <w:gridCol w:w="2448"/>
        <w:gridCol w:w="3331"/>
        <w:gridCol w:w="2458"/>
        <w:gridCol w:w="2514"/>
      </w:tblGrid>
      <w:tr w:rsidR="00D11839" w:rsidTr="008E357F">
        <w:trPr>
          <w:trHeight w:val="646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Задача, мероприятие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spacing w:val="15"/>
              </w:rPr>
            </w:pPr>
            <w:r>
              <w:rPr>
                <w:sz w:val="24"/>
                <w:szCs w:val="24"/>
              </w:rPr>
              <w:t xml:space="preserve"> (результат)/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spacing w:val="15"/>
              </w:rPr>
            </w:pPr>
            <w:r>
              <w:rPr>
                <w:sz w:val="24"/>
                <w:szCs w:val="24"/>
              </w:rPr>
              <w:t>контрольная точка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r>
              <w:t xml:space="preserve">Куриленко А.В. начальник 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pacing w:val="15"/>
              </w:rPr>
            </w:pPr>
            <w:r>
              <w:t>МКУ «Дорожник»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</w:t>
            </w:r>
          </w:p>
          <w:p w:rsidR="00D11839" w:rsidRDefault="00D11839" w:rsidP="008E357F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(источник данных)</w:t>
            </w:r>
          </w:p>
        </w:tc>
      </w:tr>
      <w:tr w:rsidR="00D11839" w:rsidTr="008E357F">
        <w:trPr>
          <w:trHeight w:val="273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11839" w:rsidTr="008E357F">
        <w:trPr>
          <w:trHeight w:val="315"/>
        </w:trPr>
        <w:tc>
          <w:tcPr>
            <w:tcW w:w="158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2"/>
              <w:ind w:left="7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Задачи: повышение качества дорожной сети; обеспечение сохранности объектов городского дорожного хозяйства; обеспечение безопасности жителей города; создание наиболее благоприятной и комфортной среды жизнедеятельности горожан; выполнение работ по покосу травы в весенне-осенний период.</w:t>
            </w:r>
          </w:p>
        </w:tc>
      </w:tr>
      <w:tr w:rsidR="00D11839" w:rsidTr="008E357F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5"/>
              <w:ind w:left="-48"/>
              <w:rPr>
                <w:sz w:val="24"/>
              </w:rPr>
            </w:pPr>
            <w:r>
              <w:rPr>
                <w:sz w:val="24"/>
              </w:rPr>
              <w:t>1. Содержание учреждения, обеспечивающего обслуживание и содержание городских дорог и объектов благоустройства города, всего, в том числе: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Cs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МКУ «Дорожник»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ФИС СП ГАС «Управление»</w:t>
            </w:r>
          </w:p>
        </w:tc>
      </w:tr>
      <w:tr w:rsidR="00D11839" w:rsidTr="008E357F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проведение работ в рамках мероприятия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pacing w:val="15"/>
              </w:rPr>
            </w:pPr>
            <w:r>
              <w:rPr>
                <w:iCs/>
              </w:rPr>
              <w:t>январь 2024-2029 год</w:t>
            </w:r>
          </w:p>
        </w:tc>
        <w:tc>
          <w:tcPr>
            <w:tcW w:w="3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4"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Соответствующие документы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D11839" w:rsidTr="008E357F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pacing w:val="15"/>
              </w:rPr>
            </w:pPr>
            <w:r>
              <w:rPr>
                <w:iCs/>
              </w:rPr>
              <w:t>декабрь 2024-2029 год</w:t>
            </w:r>
          </w:p>
        </w:tc>
        <w:tc>
          <w:tcPr>
            <w:tcW w:w="3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</w:p>
        </w:tc>
      </w:tr>
      <w:tr w:rsidR="00D11839" w:rsidTr="008E357F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5"/>
              <w:ind w:left="-48"/>
              <w:rPr>
                <w:sz w:val="24"/>
              </w:rPr>
            </w:pPr>
            <w:r>
              <w:rPr>
                <w:sz w:val="24"/>
              </w:rPr>
              <w:t>2. Обновление материально-технической базы для обслуживания улично-дорожной сети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Cs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МКУ «Дорожник»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D11839" w:rsidTr="008E357F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проведение работ в рамках мероприятия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pacing w:val="15"/>
              </w:rPr>
            </w:pPr>
            <w:r>
              <w:rPr>
                <w:iCs/>
              </w:rPr>
              <w:t>январь 2024-2029 год</w:t>
            </w:r>
          </w:p>
        </w:tc>
        <w:tc>
          <w:tcPr>
            <w:tcW w:w="3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Соответствующие документы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D11839" w:rsidTr="008E357F">
        <w:trPr>
          <w:trHeight w:val="26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pacing w:val="15"/>
              </w:rPr>
            </w:pPr>
            <w:r>
              <w:rPr>
                <w:iCs/>
              </w:rPr>
              <w:t>декабрь 2024-2029 год</w:t>
            </w:r>
          </w:p>
        </w:tc>
        <w:tc>
          <w:tcPr>
            <w:tcW w:w="3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  <w:lang w:val="en-US"/>
              </w:rPr>
            </w:pPr>
          </w:p>
        </w:tc>
      </w:tr>
      <w:tr w:rsidR="00D11839" w:rsidTr="008E357F">
        <w:trPr>
          <w:trHeight w:val="26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5"/>
              <w:ind w:left="-55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z w:val="24"/>
                <w:szCs w:val="24"/>
              </w:rPr>
              <w:t>Обеспечение зимнего содержания дорог общего пользования местного значения и подъездных дорог на территории города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Cs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МКУ «Дорожник»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ФИС СП ГАС «Управление»</w:t>
            </w:r>
          </w:p>
        </w:tc>
      </w:tr>
      <w:tr w:rsidR="00D11839" w:rsidTr="008E357F">
        <w:trPr>
          <w:trHeight w:val="356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проведение работ в рамках мероприятия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pacing w:val="15"/>
              </w:rPr>
            </w:pPr>
            <w:r>
              <w:rPr>
                <w:iCs/>
              </w:rPr>
              <w:t>январь 2024-2029 год</w:t>
            </w:r>
          </w:p>
        </w:tc>
        <w:tc>
          <w:tcPr>
            <w:tcW w:w="3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4"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Соответствующие документы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D11839" w:rsidTr="001110CB">
        <w:trPr>
          <w:trHeight w:val="433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pacing w:val="15"/>
              </w:rPr>
            </w:pPr>
            <w:r>
              <w:rPr>
                <w:iCs/>
              </w:rPr>
              <w:t>март 2024-2029 год</w:t>
            </w:r>
          </w:p>
        </w:tc>
        <w:tc>
          <w:tcPr>
            <w:tcW w:w="3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D11839" w:rsidTr="008E357F">
        <w:trPr>
          <w:trHeight w:val="26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5"/>
              <w:ind w:left="-55"/>
              <w:rPr>
                <w:sz w:val="24"/>
              </w:rPr>
            </w:pPr>
            <w:r>
              <w:rPr>
                <w:sz w:val="24"/>
              </w:rPr>
              <w:t>4. Ремонт автомобильных дорог и проездов к дворовым территориям многоквартирных домов (ямочный ремонт)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Cs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МКУ «Дорожник»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4" w:line="247" w:lineRule="exact"/>
              <w:ind w:left="7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ФИС СП ГАС «Управление»</w:t>
            </w:r>
          </w:p>
        </w:tc>
      </w:tr>
      <w:tr w:rsidR="00D11839" w:rsidTr="008E357F">
        <w:trPr>
          <w:trHeight w:val="388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проведение работ в рамках мероприятия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pacing w:val="15"/>
              </w:rPr>
            </w:pPr>
            <w:r>
              <w:rPr>
                <w:iCs/>
              </w:rPr>
              <w:t>май 2024-2029 год</w:t>
            </w:r>
          </w:p>
        </w:tc>
        <w:tc>
          <w:tcPr>
            <w:tcW w:w="3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Соответствующие документы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</w:tr>
      <w:tr w:rsidR="00D11839" w:rsidTr="008E357F">
        <w:trPr>
          <w:trHeight w:val="288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pacing w:val="15"/>
              </w:rPr>
            </w:pPr>
            <w:r>
              <w:rPr>
                <w:iCs/>
              </w:rPr>
              <w:t>сентябрь 2024-2029 год</w:t>
            </w:r>
          </w:p>
        </w:tc>
        <w:tc>
          <w:tcPr>
            <w:tcW w:w="3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Cs w:val="24"/>
              </w:rPr>
            </w:pPr>
          </w:p>
        </w:tc>
      </w:tr>
      <w:tr w:rsidR="00D11839" w:rsidTr="008E357F">
        <w:trPr>
          <w:trHeight w:val="698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25"/>
              <w:ind w:left="-55"/>
              <w:rPr>
                <w:sz w:val="24"/>
              </w:rPr>
            </w:pPr>
            <w:r>
              <w:rPr>
                <w:sz w:val="24"/>
              </w:rPr>
              <w:t>5. Покос травы в 1 и 3 квартале на территории ЗАТО г.Радужный Владимирской области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Cs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spacing w:val="15"/>
              </w:rPr>
            </w:pPr>
            <w:r>
              <w:t>МКУ «Дорожник»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ФИС СП ГАС «Управление»</w:t>
            </w:r>
          </w:p>
        </w:tc>
      </w:tr>
      <w:tr w:rsidR="00D11839" w:rsidTr="008E357F">
        <w:trPr>
          <w:trHeight w:val="26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проведение работ в рамках мероприятия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pacing w:val="15"/>
              </w:rPr>
            </w:pPr>
            <w:r>
              <w:rPr>
                <w:iCs/>
              </w:rPr>
              <w:t>июнь 2024-2029 год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Соответствующие документы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</w:tr>
      <w:tr w:rsidR="00D11839" w:rsidTr="008E357F">
        <w:trPr>
          <w:trHeight w:val="452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pacing w:val="15"/>
              </w:rPr>
            </w:pPr>
            <w:r>
              <w:rPr>
                <w:iCs/>
              </w:rPr>
              <w:t>август 2024-2029 год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Cs w:val="24"/>
              </w:rPr>
            </w:pPr>
          </w:p>
        </w:tc>
      </w:tr>
      <w:tr w:rsidR="00D11839" w:rsidTr="008E357F">
        <w:trPr>
          <w:trHeight w:val="16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6. Сезонные работы по содержанию улично-дорожной сети и общественных территорий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Cs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</w:pPr>
            <w:r>
              <w:t>МКУ «Дорожник»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ФИС СП ГАС «Управление»</w:t>
            </w:r>
          </w:p>
        </w:tc>
      </w:tr>
      <w:tr w:rsidR="00D11839" w:rsidTr="008E357F">
        <w:trPr>
          <w:trHeight w:val="16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iCs/>
                <w:sz w:val="24"/>
                <w:szCs w:val="24"/>
              </w:rPr>
              <w:t>проведение работ в рамках мероприятия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pacing w:val="15"/>
              </w:rPr>
            </w:pPr>
            <w:r>
              <w:rPr>
                <w:iCs/>
              </w:rPr>
              <w:t>июнь 2024-2029 год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</w:pPr>
            <w:r>
              <w:t>-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Соответствующие документы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</w:tr>
      <w:tr w:rsidR="00D11839" w:rsidTr="008E357F">
        <w:trPr>
          <w:trHeight w:val="540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rPr>
                <w:spacing w:val="15"/>
              </w:rPr>
            </w:pPr>
            <w:r>
              <w:rPr>
                <w:iCs/>
              </w:rPr>
              <w:t>сентябрь 2024-2029 год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1839" w:rsidRDefault="00D11839" w:rsidP="008E357F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  <w:szCs w:val="24"/>
              </w:rPr>
            </w:pPr>
          </w:p>
        </w:tc>
      </w:tr>
    </w:tbl>
    <w:p w:rsidR="00D11839" w:rsidRDefault="00D11839" w:rsidP="008E357F">
      <w:pPr>
        <w:spacing w:after="0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</w:p>
    <w:p w:rsidR="00D11839" w:rsidRDefault="00D11839" w:rsidP="00FF4B0A">
      <w:pPr>
        <w:spacing w:after="0"/>
        <w:contextualSpacing/>
        <w:jc w:val="center"/>
      </w:pPr>
      <w:r>
        <w:rPr>
          <w:rFonts w:ascii="Times New Roman" w:hAnsi="Times New Roman" w:cs="Times New Roman"/>
          <w:b/>
          <w:iCs/>
          <w:sz w:val="28"/>
          <w:szCs w:val="28"/>
        </w:rPr>
        <w:t>Реестр документов, входящих в состав муниципальной программы</w:t>
      </w:r>
    </w:p>
    <w:p w:rsidR="00D11839" w:rsidRDefault="00D11839" w:rsidP="00BA7A84">
      <w:pPr>
        <w:spacing w:after="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«Дорожное хозяйство на территории</w:t>
      </w:r>
    </w:p>
    <w:p w:rsidR="00D11839" w:rsidRDefault="00D11839" w:rsidP="00FF4B0A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ЗАТО г. Радужный Владимирской области»</w:t>
      </w:r>
    </w:p>
    <w:p w:rsidR="00D11839" w:rsidRDefault="00D11839" w:rsidP="00FF4B0A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D11839" w:rsidRPr="00FF4B0A" w:rsidRDefault="00D11839" w:rsidP="00FF4B0A">
      <w:pPr>
        <w:spacing w:after="0"/>
        <w:jc w:val="center"/>
      </w:pPr>
    </w:p>
    <w:tbl>
      <w:tblPr>
        <w:tblW w:w="0" w:type="auto"/>
        <w:jc w:val="center"/>
        <w:tblLayout w:type="fixed"/>
        <w:tblLook w:val="0000"/>
      </w:tblPr>
      <w:tblGrid>
        <w:gridCol w:w="600"/>
        <w:gridCol w:w="3764"/>
        <w:gridCol w:w="1977"/>
        <w:gridCol w:w="3183"/>
        <w:gridCol w:w="1546"/>
        <w:gridCol w:w="2270"/>
        <w:gridCol w:w="2332"/>
      </w:tblGrid>
      <w:tr w:rsidR="00D11839" w:rsidTr="00FF4B0A">
        <w:trPr>
          <w:trHeight w:val="6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№ п/п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Тип документа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 документа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Наименование документа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Реквизиты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Разработчик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Гиперссылка на текст документа</w:t>
            </w:r>
          </w:p>
        </w:tc>
      </w:tr>
      <w:tr w:rsidR="00D11839" w:rsidTr="00FF4B0A">
        <w:trPr>
          <w:trHeight w:val="327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7</w:t>
            </w:r>
          </w:p>
        </w:tc>
      </w:tr>
      <w:tr w:rsidR="00D11839" w:rsidTr="00DB0AC1">
        <w:trPr>
          <w:trHeight w:val="340"/>
          <w:jc w:val="center"/>
        </w:trPr>
        <w:tc>
          <w:tcPr>
            <w:tcW w:w="156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Муниципальная программа</w:t>
            </w:r>
          </w:p>
        </w:tc>
      </w:tr>
      <w:tr w:rsidR="00D11839" w:rsidTr="00FF4B0A">
        <w:trPr>
          <w:trHeight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Об утверждении Муниципальной программы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 «Дорожное хозяйство на территории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ЗАТО г. Радужный 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Владимирской области»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от 07.11.2023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1478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https://www.raduzhnyi-city.ru/regulatory/mpa/38789/</w:t>
            </w:r>
          </w:p>
        </w:tc>
      </w:tr>
      <w:tr w:rsidR="00D11839" w:rsidTr="00FF4B0A">
        <w:trPr>
          <w:trHeight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ЗАТО г. Радужный Владимирской области»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 от 07.02.2024 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160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https://www.raduzhnyi-city.ru/regulatory/mpa/39636/</w:t>
            </w:r>
          </w:p>
        </w:tc>
      </w:tr>
      <w:tr w:rsidR="00D11839" w:rsidTr="00FF4B0A">
        <w:trPr>
          <w:trHeight w:val="340"/>
          <w:jc w:val="center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3</w:t>
            </w:r>
          </w:p>
        </w:tc>
        <w:tc>
          <w:tcPr>
            <w:tcW w:w="3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ЗАТО г. Радужный Владимирской области»</w:t>
            </w: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 от 22.03.2024 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377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https://www.raduzhnyi-city.ru/regulatory/mpa/40024/</w:t>
            </w:r>
          </w:p>
        </w:tc>
      </w:tr>
      <w:tr w:rsidR="00D11839" w:rsidTr="00FF4B0A">
        <w:trPr>
          <w:trHeight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4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ЗАТО г. Радужный Владимирской области»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 от 28.05.2024 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655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https://www.raduzhnyi-city.ru/regulatory/mpa/40599/</w:t>
            </w:r>
          </w:p>
        </w:tc>
      </w:tr>
      <w:tr w:rsidR="00D11839" w:rsidTr="00FF4B0A">
        <w:trPr>
          <w:trHeight w:val="87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5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ЗАТО г. Радужный Владимирской области»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 от 06.08.2024 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926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https://www.raduzhnyi-city.ru/regulatory/mpa/41200/</w:t>
            </w:r>
          </w:p>
        </w:tc>
      </w:tr>
      <w:tr w:rsidR="00D11839" w:rsidTr="00FF4B0A">
        <w:trPr>
          <w:trHeight w:val="870"/>
          <w:jc w:val="center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6</w:t>
            </w:r>
          </w:p>
        </w:tc>
        <w:tc>
          <w:tcPr>
            <w:tcW w:w="3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О внесении изменений в приложение к постановлению администрации ЗАТО г. Радужный Владимирской области от 07.11.2023 № 1478 «Об утверждении муниципальной программы «Дорожное хозяйство на территории ЗАТО г. Радужный Владимирской области»» </w:t>
            </w: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 от 23.10.2024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1373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https://www.raduzhnyi-city.ru/regulatory/mpa/41874/</w:t>
            </w:r>
          </w:p>
        </w:tc>
      </w:tr>
      <w:tr w:rsidR="00D11839" w:rsidTr="00FF4B0A">
        <w:trPr>
          <w:trHeight w:val="87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7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ЗАТО г. Радужный Владимирской области»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 от 28.10.2024 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1414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https://www.raduzhnyi-city.ru/regulatory/mpa/41879/</w:t>
            </w:r>
          </w:p>
        </w:tc>
      </w:tr>
      <w:tr w:rsidR="00D11839" w:rsidTr="00FF4B0A">
        <w:trPr>
          <w:trHeight w:val="870"/>
          <w:jc w:val="center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8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ЗАТО г. Радужный Владимирской области»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 от 27.12.2024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1731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https://www.raduzhnyi-city.ru/regulatory/mpa/42413/</w:t>
            </w:r>
          </w:p>
        </w:tc>
      </w:tr>
      <w:tr w:rsidR="00D11839" w:rsidTr="00FF4B0A">
        <w:trPr>
          <w:trHeight w:val="870"/>
          <w:jc w:val="center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9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ЗАТО г. Радужный Владимирской области»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 от 13.02.2025 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163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https://www.raduzhnyi-city.ru/regulatory/mpa/42659/</w:t>
            </w:r>
          </w:p>
        </w:tc>
      </w:tr>
      <w:tr w:rsidR="00D11839" w:rsidTr="00FF4B0A">
        <w:trPr>
          <w:trHeight w:val="870"/>
          <w:jc w:val="center"/>
        </w:trPr>
        <w:tc>
          <w:tcPr>
            <w:tcW w:w="60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10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от 24.03.2025 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346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https://www.raduzhnyi-city.ru/regulatory/mpa/42922/</w:t>
            </w:r>
          </w:p>
        </w:tc>
      </w:tr>
      <w:tr w:rsidR="00D11839" w:rsidTr="00FF4B0A">
        <w:trPr>
          <w:trHeight w:val="58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11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от 09.06.2025 </w:t>
            </w:r>
          </w:p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697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DB0AC1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https://www.raduzhnyi-city.ru/regulatory/mpa/43494/</w:t>
            </w:r>
          </w:p>
        </w:tc>
      </w:tr>
      <w:tr w:rsidR="00D11839" w:rsidTr="00C75C1A">
        <w:trPr>
          <w:trHeight w:val="1637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9868DF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12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9868DF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9868DF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9868DF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9868DF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от 21.10.2025 </w:t>
            </w:r>
          </w:p>
          <w:p w:rsidR="00D11839" w:rsidRDefault="00D11839" w:rsidP="009868DF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1387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9868DF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766ED0" w:rsidRDefault="00D11839" w:rsidP="009868DF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 w:rsidRPr="00766ED0">
              <w:rPr>
                <w:rFonts w:ascii="Times New Roman" w:hAnsi="Times New Roman" w:cs="Times New Roman"/>
                <w:iCs/>
              </w:rPr>
              <w:t>https://www.raduzhnyi-city.ru/regulatory/mpa/44374/</w:t>
            </w:r>
          </w:p>
        </w:tc>
      </w:tr>
      <w:tr w:rsidR="00D11839" w:rsidTr="00C75C1A">
        <w:trPr>
          <w:trHeight w:val="50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D5723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13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D5723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D5723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D5723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D5723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от 30.12.2025 </w:t>
            </w:r>
          </w:p>
          <w:p w:rsidR="00D11839" w:rsidRDefault="00D11839" w:rsidP="00FD5723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1777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D5723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D5723">
            <w:pPr>
              <w:widowControl w:val="0"/>
              <w:spacing w:after="0"/>
              <w:contextualSpacing/>
              <w:jc w:val="center"/>
            </w:pPr>
            <w:r w:rsidRPr="000420A5">
              <w:rPr>
                <w:rFonts w:ascii="Times New Roman" w:hAnsi="Times New Roman" w:cs="Times New Roman"/>
                <w:iCs/>
              </w:rPr>
              <w:t>https://www.raduzhnyi-city.ru/regulatory/mpa/44927/</w:t>
            </w:r>
          </w:p>
        </w:tc>
      </w:tr>
      <w:tr w:rsidR="00D11839" w:rsidTr="00520896">
        <w:trPr>
          <w:trHeight w:val="50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D5723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14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D5723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D5723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D5723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D5723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от 29.01.2026 </w:t>
            </w:r>
          </w:p>
          <w:p w:rsidR="00D11839" w:rsidRDefault="00D11839" w:rsidP="00FD5723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№ 125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FD5723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C75C1A" w:rsidRDefault="00D11839" w:rsidP="00FD5723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 w:rsidRPr="00C75C1A">
              <w:rPr>
                <w:rFonts w:ascii="Times New Roman" w:hAnsi="Times New Roman" w:cs="Times New Roman"/>
                <w:iCs/>
              </w:rPr>
              <w:t>https://raduzhnyi-city.ru/regulatory/mpa/45088/</w:t>
            </w:r>
          </w:p>
        </w:tc>
      </w:tr>
      <w:tr w:rsidR="00D11839" w:rsidTr="00520896">
        <w:trPr>
          <w:trHeight w:val="75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9868DF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15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9868DF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9868DF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9868DF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552AFB" w:rsidRDefault="00D11839" w:rsidP="009868DF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AFB">
              <w:rPr>
                <w:rFonts w:ascii="Times New Roman" w:hAnsi="Times New Roman" w:cs="Times New Roman"/>
              </w:rPr>
              <w:t>от 07.05.2026 № 590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9868DF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520896" w:rsidRDefault="00D11839" w:rsidP="009868DF">
            <w:pPr>
              <w:widowControl w:val="0"/>
              <w:spacing w:after="0"/>
              <w:contextualSpacing/>
              <w:jc w:val="center"/>
            </w:pPr>
            <w:r w:rsidRPr="00520896">
              <w:t>https://raduzhnyi-city.ru/regulatory/mpa/45714/</w:t>
            </w:r>
          </w:p>
        </w:tc>
      </w:tr>
      <w:tr w:rsidR="00D11839" w:rsidTr="00520896">
        <w:trPr>
          <w:trHeight w:val="757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9868DF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16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E16475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Паспорт муниципальной программы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E16475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E16475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552AFB" w:rsidRDefault="00D11839" w:rsidP="00E16475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25.08.2026 № 1078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Default="00D11839" w:rsidP="00E16475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839" w:rsidRPr="00520896" w:rsidRDefault="00D11839" w:rsidP="009868DF">
            <w:pPr>
              <w:widowControl w:val="0"/>
              <w:spacing w:after="0"/>
              <w:contextualSpacing/>
              <w:jc w:val="center"/>
            </w:pPr>
            <w:r w:rsidRPr="00520896">
              <w:t>https://raduzhnyi-city.ru/regulatory/mpa/46288/</w:t>
            </w:r>
          </w:p>
        </w:tc>
      </w:tr>
    </w:tbl>
    <w:p w:rsidR="00D11839" w:rsidRDefault="00D11839" w:rsidP="00BA7A8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11839" w:rsidRDefault="00D11839" w:rsidP="00BA7A8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11839" w:rsidRDefault="00D11839" w:rsidP="00BA7A84">
      <w:pPr>
        <w:spacing w:after="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11839" w:rsidRDefault="00D11839" w:rsidP="00BA7A84">
      <w:pPr>
        <w:spacing w:after="0"/>
        <w:contextualSpacing/>
        <w:jc w:val="center"/>
      </w:pPr>
    </w:p>
    <w:sectPr w:rsidR="00D11839" w:rsidSect="00233F2E">
      <w:headerReference w:type="default" r:id="rId8"/>
      <w:pgSz w:w="16838" w:h="11906" w:orient="landscape"/>
      <w:pgMar w:top="1134" w:right="567" w:bottom="284" w:left="567" w:header="72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839" w:rsidRDefault="00D11839">
      <w:pPr>
        <w:spacing w:after="0" w:line="240" w:lineRule="auto"/>
      </w:pPr>
      <w:r>
        <w:separator/>
      </w:r>
    </w:p>
  </w:endnote>
  <w:endnote w:type="continuationSeparator" w:id="1">
    <w:p w:rsidR="00D11839" w:rsidRDefault="00D11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;Ari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;Courier Ne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839" w:rsidRDefault="00D11839">
      <w:pPr>
        <w:spacing w:after="0" w:line="240" w:lineRule="auto"/>
      </w:pPr>
      <w:r>
        <w:separator/>
      </w:r>
    </w:p>
  </w:footnote>
  <w:footnote w:type="continuationSeparator" w:id="1">
    <w:p w:rsidR="00D11839" w:rsidRDefault="00D11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839" w:rsidRDefault="00D11839" w:rsidP="00F03A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68E2F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2928D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FDE36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8E8BD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A88A8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88CC4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86DA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3AC6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6830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D2872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3A20D0"/>
    <w:multiLevelType w:val="hybridMultilevel"/>
    <w:tmpl w:val="7E7A9306"/>
    <w:lvl w:ilvl="0" w:tplc="637036E6">
      <w:start w:val="2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941032A"/>
    <w:multiLevelType w:val="hybridMultilevel"/>
    <w:tmpl w:val="73B426C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5387F59"/>
    <w:multiLevelType w:val="hybridMultilevel"/>
    <w:tmpl w:val="F6FEF6D4"/>
    <w:lvl w:ilvl="0" w:tplc="60AC05F6">
      <w:start w:val="1"/>
      <w:numFmt w:val="decimal"/>
      <w:lvlText w:val="%1."/>
      <w:lvlJc w:val="left"/>
      <w:pPr>
        <w:tabs>
          <w:tab w:val="num" w:pos="467"/>
        </w:tabs>
        <w:ind w:left="46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87"/>
        </w:tabs>
        <w:ind w:left="11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07"/>
        </w:tabs>
        <w:ind w:left="19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27"/>
        </w:tabs>
        <w:ind w:left="26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47"/>
        </w:tabs>
        <w:ind w:left="33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67"/>
        </w:tabs>
        <w:ind w:left="40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87"/>
        </w:tabs>
        <w:ind w:left="47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07"/>
        </w:tabs>
        <w:ind w:left="55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27"/>
        </w:tabs>
        <w:ind w:left="6227" w:hanging="180"/>
      </w:pPr>
      <w:rPr>
        <w:rFonts w:cs="Times New Roman"/>
      </w:rPr>
    </w:lvl>
  </w:abstractNum>
  <w:abstractNum w:abstractNumId="13">
    <w:nsid w:val="391D53DA"/>
    <w:multiLevelType w:val="multilevel"/>
    <w:tmpl w:val="FFFFFFFF"/>
    <w:lvl w:ilvl="0">
      <w:start w:val="1"/>
      <w:numFmt w:val="decimal"/>
      <w:lvlText w:val="%1."/>
      <w:lvlJc w:val="left"/>
      <w:pPr>
        <w:ind w:left="98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47" w:hanging="180"/>
      </w:pPr>
      <w:rPr>
        <w:rFonts w:cs="Times New Roman"/>
      </w:rPr>
    </w:lvl>
  </w:abstractNum>
  <w:abstractNum w:abstractNumId="14">
    <w:nsid w:val="44D01E0A"/>
    <w:multiLevelType w:val="multilevel"/>
    <w:tmpl w:val="F6FEF6D4"/>
    <w:lvl w:ilvl="0">
      <w:start w:val="1"/>
      <w:numFmt w:val="decimal"/>
      <w:lvlText w:val="%1."/>
      <w:lvlJc w:val="left"/>
      <w:pPr>
        <w:tabs>
          <w:tab w:val="num" w:pos="467"/>
        </w:tabs>
        <w:ind w:left="46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87"/>
        </w:tabs>
        <w:ind w:left="118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07"/>
        </w:tabs>
        <w:ind w:left="190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627"/>
        </w:tabs>
        <w:ind w:left="262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47"/>
        </w:tabs>
        <w:ind w:left="334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67"/>
        </w:tabs>
        <w:ind w:left="406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87"/>
        </w:tabs>
        <w:ind w:left="478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07"/>
        </w:tabs>
        <w:ind w:left="550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227"/>
        </w:tabs>
        <w:ind w:left="6227" w:hanging="180"/>
      </w:pPr>
      <w:rPr>
        <w:rFonts w:cs="Times New Roman"/>
      </w:rPr>
    </w:lvl>
  </w:abstractNum>
  <w:abstractNum w:abstractNumId="15">
    <w:nsid w:val="49D36608"/>
    <w:multiLevelType w:val="hybridMultilevel"/>
    <w:tmpl w:val="4D52D41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046037"/>
    <w:multiLevelType w:val="multilevel"/>
    <w:tmpl w:val="F6FEF6D4"/>
    <w:lvl w:ilvl="0">
      <w:start w:val="1"/>
      <w:numFmt w:val="decimal"/>
      <w:lvlText w:val="%1."/>
      <w:lvlJc w:val="left"/>
      <w:pPr>
        <w:tabs>
          <w:tab w:val="num" w:pos="467"/>
        </w:tabs>
        <w:ind w:left="46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87"/>
        </w:tabs>
        <w:ind w:left="118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07"/>
        </w:tabs>
        <w:ind w:left="190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627"/>
        </w:tabs>
        <w:ind w:left="262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47"/>
        </w:tabs>
        <w:ind w:left="334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67"/>
        </w:tabs>
        <w:ind w:left="406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87"/>
        </w:tabs>
        <w:ind w:left="478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07"/>
        </w:tabs>
        <w:ind w:left="550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227"/>
        </w:tabs>
        <w:ind w:left="6227" w:hanging="180"/>
      </w:pPr>
      <w:rPr>
        <w:rFonts w:cs="Times New Roman"/>
      </w:rPr>
    </w:lvl>
  </w:abstractNum>
  <w:abstractNum w:abstractNumId="17">
    <w:nsid w:val="56831A0C"/>
    <w:multiLevelType w:val="hybridMultilevel"/>
    <w:tmpl w:val="C93EDD1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FBE677B"/>
    <w:multiLevelType w:val="multilevel"/>
    <w:tmpl w:val="FFFFFFFF"/>
    <w:lvl w:ilvl="0">
      <w:start w:val="1"/>
      <w:numFmt w:val="none"/>
      <w:pStyle w:val="Heading1"/>
      <w:suff w:val="nothing"/>
      <w:lvlText w:val="ϰ 氐澨밀Í 齵碀ቑ洲벰Í荨Ñ㫫碏놀ϰ놌ϰ뚥碀ߘ碁찰ϰ"/>
      <w:lvlJc w:val="left"/>
      <w:pPr>
        <w:tabs>
          <w:tab w:val="num" w:pos="10800"/>
        </w:tabs>
      </w:pPr>
      <w:rPr>
        <w:rFonts w:cs="Times New Roman"/>
        <w:b w:val="0"/>
        <w:sz w:val="20"/>
      </w:rPr>
    </w:lvl>
    <w:lvl w:ilvl="1">
      <w:start w:val="1"/>
      <w:numFmt w:val="none"/>
      <w:suff w:val="nothing"/>
      <w:lvlText w:val="澩湘ʑ湘湘淰湘 亸濑滠佒洚亸濑湘 "/>
      <w:lvlJc w:val="left"/>
      <w:pPr>
        <w:tabs>
          <w:tab w:val="num" w:pos="10800"/>
        </w:tabs>
      </w:pPr>
      <w:rPr>
        <w:rFonts w:cs="Times New Roman"/>
      </w:rPr>
    </w:lvl>
    <w:lvl w:ilvl="2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10800"/>
        </w:tabs>
      </w:pPr>
      <w:rPr>
        <w:rFonts w:cs="Times New Roman"/>
      </w:rPr>
    </w:lvl>
    <w:lvl w:ilvl="3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10800"/>
        </w:tabs>
      </w:pPr>
      <w:rPr>
        <w:rFonts w:cs="Times New Roman"/>
      </w:rPr>
    </w:lvl>
    <w:lvl w:ilvl="4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10800"/>
        </w:tabs>
      </w:pPr>
      <w:rPr>
        <w:rFonts w:cs="Times New Roman"/>
      </w:rPr>
    </w:lvl>
    <w:lvl w:ilvl="5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10800"/>
        </w:tabs>
      </w:pPr>
      <w:rPr>
        <w:rFonts w:cs="Times New Roman"/>
      </w:rPr>
    </w:lvl>
    <w:lvl w:ilvl="6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10800"/>
        </w:tabs>
      </w:pPr>
      <w:rPr>
        <w:rFonts w:cs="Times New Roman"/>
      </w:rPr>
    </w:lvl>
    <w:lvl w:ilvl="7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10800"/>
        </w:tabs>
      </w:pPr>
      <w:rPr>
        <w:rFonts w:cs="Times New Roman"/>
      </w:rPr>
    </w:lvl>
    <w:lvl w:ilvl="8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10800"/>
        </w:tabs>
      </w:pPr>
      <w:rPr>
        <w:rFonts w:cs="Times New Roman"/>
      </w:rPr>
    </w:lvl>
  </w:abstractNum>
  <w:num w:numId="1">
    <w:abstractNumId w:val="18"/>
  </w:num>
  <w:num w:numId="2">
    <w:abstractNumId w:val="13"/>
  </w:num>
  <w:num w:numId="3">
    <w:abstractNumId w:val="10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4"/>
  </w:num>
  <w:num w:numId="17">
    <w:abstractNumId w:val="15"/>
  </w:num>
  <w:num w:numId="18">
    <w:abstractNumId w:val="17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57"/>
  <w:doNotHyphenateCaps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3F2E"/>
    <w:rsid w:val="000007FC"/>
    <w:rsid w:val="00007226"/>
    <w:rsid w:val="0002257D"/>
    <w:rsid w:val="00023F03"/>
    <w:rsid w:val="000405E9"/>
    <w:rsid w:val="000420A5"/>
    <w:rsid w:val="0004297F"/>
    <w:rsid w:val="00042FAA"/>
    <w:rsid w:val="000475AD"/>
    <w:rsid w:val="00047A2F"/>
    <w:rsid w:val="00051EF0"/>
    <w:rsid w:val="000566FF"/>
    <w:rsid w:val="00072107"/>
    <w:rsid w:val="00093A46"/>
    <w:rsid w:val="000A2AEE"/>
    <w:rsid w:val="000A7433"/>
    <w:rsid w:val="000D289A"/>
    <w:rsid w:val="000D7930"/>
    <w:rsid w:val="000E6299"/>
    <w:rsid w:val="000E71F0"/>
    <w:rsid w:val="000F2DD5"/>
    <w:rsid w:val="000F3B6E"/>
    <w:rsid w:val="000F7D48"/>
    <w:rsid w:val="000F7FB9"/>
    <w:rsid w:val="001110CB"/>
    <w:rsid w:val="001143CD"/>
    <w:rsid w:val="001278C5"/>
    <w:rsid w:val="00133C24"/>
    <w:rsid w:val="00136819"/>
    <w:rsid w:val="00146636"/>
    <w:rsid w:val="00147F3B"/>
    <w:rsid w:val="00174761"/>
    <w:rsid w:val="00176468"/>
    <w:rsid w:val="00177594"/>
    <w:rsid w:val="0018089F"/>
    <w:rsid w:val="00190D82"/>
    <w:rsid w:val="001932FB"/>
    <w:rsid w:val="001953B5"/>
    <w:rsid w:val="001B31CC"/>
    <w:rsid w:val="001B3351"/>
    <w:rsid w:val="001B4687"/>
    <w:rsid w:val="001C79F5"/>
    <w:rsid w:val="001D665B"/>
    <w:rsid w:val="001D67E3"/>
    <w:rsid w:val="001E1516"/>
    <w:rsid w:val="001E4A0A"/>
    <w:rsid w:val="001E5544"/>
    <w:rsid w:val="001F0679"/>
    <w:rsid w:val="001F732B"/>
    <w:rsid w:val="00200865"/>
    <w:rsid w:val="002024CE"/>
    <w:rsid w:val="002137BF"/>
    <w:rsid w:val="00215D18"/>
    <w:rsid w:val="00224BE9"/>
    <w:rsid w:val="0023138B"/>
    <w:rsid w:val="00233F2E"/>
    <w:rsid w:val="00234675"/>
    <w:rsid w:val="00251E49"/>
    <w:rsid w:val="00251EE6"/>
    <w:rsid w:val="00252FC3"/>
    <w:rsid w:val="00254194"/>
    <w:rsid w:val="002557B7"/>
    <w:rsid w:val="002669AB"/>
    <w:rsid w:val="002670E2"/>
    <w:rsid w:val="00277374"/>
    <w:rsid w:val="002852E8"/>
    <w:rsid w:val="00295F1A"/>
    <w:rsid w:val="002A1919"/>
    <w:rsid w:val="002B1120"/>
    <w:rsid w:val="002D0205"/>
    <w:rsid w:val="002D5946"/>
    <w:rsid w:val="002E4D2A"/>
    <w:rsid w:val="002E57C6"/>
    <w:rsid w:val="002E588B"/>
    <w:rsid w:val="002F29AC"/>
    <w:rsid w:val="003172F4"/>
    <w:rsid w:val="00343A6F"/>
    <w:rsid w:val="00344FD0"/>
    <w:rsid w:val="00352124"/>
    <w:rsid w:val="003567BB"/>
    <w:rsid w:val="00370CAD"/>
    <w:rsid w:val="003853BE"/>
    <w:rsid w:val="003A026E"/>
    <w:rsid w:val="003A54EF"/>
    <w:rsid w:val="003B40C3"/>
    <w:rsid w:val="003E03C3"/>
    <w:rsid w:val="003E3E2E"/>
    <w:rsid w:val="003E6BE4"/>
    <w:rsid w:val="00401991"/>
    <w:rsid w:val="00406BDB"/>
    <w:rsid w:val="00414703"/>
    <w:rsid w:val="00423CFC"/>
    <w:rsid w:val="00441AD1"/>
    <w:rsid w:val="00453526"/>
    <w:rsid w:val="00471641"/>
    <w:rsid w:val="00471EB3"/>
    <w:rsid w:val="004837AC"/>
    <w:rsid w:val="0049029B"/>
    <w:rsid w:val="004936C9"/>
    <w:rsid w:val="00495ADC"/>
    <w:rsid w:val="004B5AB5"/>
    <w:rsid w:val="004B5C94"/>
    <w:rsid w:val="004F6797"/>
    <w:rsid w:val="00505F8A"/>
    <w:rsid w:val="00507C71"/>
    <w:rsid w:val="0051155E"/>
    <w:rsid w:val="00512823"/>
    <w:rsid w:val="0051343E"/>
    <w:rsid w:val="00520896"/>
    <w:rsid w:val="00543E47"/>
    <w:rsid w:val="00545FA9"/>
    <w:rsid w:val="00552AFB"/>
    <w:rsid w:val="00562232"/>
    <w:rsid w:val="00565066"/>
    <w:rsid w:val="005700A3"/>
    <w:rsid w:val="0057681C"/>
    <w:rsid w:val="0057705D"/>
    <w:rsid w:val="00581944"/>
    <w:rsid w:val="005820A2"/>
    <w:rsid w:val="005828A6"/>
    <w:rsid w:val="005A35D9"/>
    <w:rsid w:val="005A793A"/>
    <w:rsid w:val="005B17DA"/>
    <w:rsid w:val="005C6096"/>
    <w:rsid w:val="005D7DC7"/>
    <w:rsid w:val="005E0FF9"/>
    <w:rsid w:val="005F0448"/>
    <w:rsid w:val="005F3B3E"/>
    <w:rsid w:val="00602134"/>
    <w:rsid w:val="006052D0"/>
    <w:rsid w:val="006073B0"/>
    <w:rsid w:val="0061040D"/>
    <w:rsid w:val="00634339"/>
    <w:rsid w:val="00644169"/>
    <w:rsid w:val="00670796"/>
    <w:rsid w:val="00680126"/>
    <w:rsid w:val="00680D93"/>
    <w:rsid w:val="00686C20"/>
    <w:rsid w:val="00691D31"/>
    <w:rsid w:val="006968C5"/>
    <w:rsid w:val="006A25F3"/>
    <w:rsid w:val="006A5CEE"/>
    <w:rsid w:val="006B22E5"/>
    <w:rsid w:val="006B2D09"/>
    <w:rsid w:val="006B64F0"/>
    <w:rsid w:val="006C1F3F"/>
    <w:rsid w:val="006D0523"/>
    <w:rsid w:val="006D4455"/>
    <w:rsid w:val="006E22AA"/>
    <w:rsid w:val="006E38F1"/>
    <w:rsid w:val="006F0AB3"/>
    <w:rsid w:val="006F1FF6"/>
    <w:rsid w:val="0070420A"/>
    <w:rsid w:val="00704A0D"/>
    <w:rsid w:val="0070740C"/>
    <w:rsid w:val="007205F3"/>
    <w:rsid w:val="00721DA2"/>
    <w:rsid w:val="007244B8"/>
    <w:rsid w:val="007303EA"/>
    <w:rsid w:val="00730B0B"/>
    <w:rsid w:val="007350A9"/>
    <w:rsid w:val="00760D32"/>
    <w:rsid w:val="00766ED0"/>
    <w:rsid w:val="00784192"/>
    <w:rsid w:val="00784D6A"/>
    <w:rsid w:val="007926F0"/>
    <w:rsid w:val="00793016"/>
    <w:rsid w:val="007A186A"/>
    <w:rsid w:val="007A5981"/>
    <w:rsid w:val="007C6E01"/>
    <w:rsid w:val="007C76B2"/>
    <w:rsid w:val="007E0C8D"/>
    <w:rsid w:val="007E53DA"/>
    <w:rsid w:val="007E7B9D"/>
    <w:rsid w:val="007F2517"/>
    <w:rsid w:val="007F3572"/>
    <w:rsid w:val="007F413E"/>
    <w:rsid w:val="00800FD1"/>
    <w:rsid w:val="0080534E"/>
    <w:rsid w:val="00816B78"/>
    <w:rsid w:val="008177F1"/>
    <w:rsid w:val="0082443D"/>
    <w:rsid w:val="00842259"/>
    <w:rsid w:val="00842371"/>
    <w:rsid w:val="008502F7"/>
    <w:rsid w:val="0085532E"/>
    <w:rsid w:val="00860C14"/>
    <w:rsid w:val="00862D3B"/>
    <w:rsid w:val="00870759"/>
    <w:rsid w:val="008724F1"/>
    <w:rsid w:val="00877493"/>
    <w:rsid w:val="00883AFA"/>
    <w:rsid w:val="00885DC5"/>
    <w:rsid w:val="00892AA9"/>
    <w:rsid w:val="0089482E"/>
    <w:rsid w:val="008A4B0E"/>
    <w:rsid w:val="008D7BB5"/>
    <w:rsid w:val="008E0AFF"/>
    <w:rsid w:val="008E19AF"/>
    <w:rsid w:val="008E357F"/>
    <w:rsid w:val="008E760B"/>
    <w:rsid w:val="008F7B29"/>
    <w:rsid w:val="00901F98"/>
    <w:rsid w:val="00905968"/>
    <w:rsid w:val="00905AC7"/>
    <w:rsid w:val="00913021"/>
    <w:rsid w:val="00914D62"/>
    <w:rsid w:val="00920DA7"/>
    <w:rsid w:val="009369CC"/>
    <w:rsid w:val="00936FDA"/>
    <w:rsid w:val="009412F8"/>
    <w:rsid w:val="00941800"/>
    <w:rsid w:val="00945569"/>
    <w:rsid w:val="0095423D"/>
    <w:rsid w:val="009579E7"/>
    <w:rsid w:val="0096789C"/>
    <w:rsid w:val="009679C0"/>
    <w:rsid w:val="00982186"/>
    <w:rsid w:val="00983E3D"/>
    <w:rsid w:val="009868DF"/>
    <w:rsid w:val="009C0F6B"/>
    <w:rsid w:val="009C13A1"/>
    <w:rsid w:val="009C1D89"/>
    <w:rsid w:val="009C65B7"/>
    <w:rsid w:val="009D121F"/>
    <w:rsid w:val="009D1FFC"/>
    <w:rsid w:val="009D6793"/>
    <w:rsid w:val="009D7559"/>
    <w:rsid w:val="009E1232"/>
    <w:rsid w:val="009E6D72"/>
    <w:rsid w:val="009F4490"/>
    <w:rsid w:val="00A15A07"/>
    <w:rsid w:val="00A33D9B"/>
    <w:rsid w:val="00A47FDC"/>
    <w:rsid w:val="00A61FB4"/>
    <w:rsid w:val="00A63C25"/>
    <w:rsid w:val="00A63DDE"/>
    <w:rsid w:val="00A65085"/>
    <w:rsid w:val="00A7150C"/>
    <w:rsid w:val="00A803A3"/>
    <w:rsid w:val="00A80D04"/>
    <w:rsid w:val="00A826B3"/>
    <w:rsid w:val="00A82B20"/>
    <w:rsid w:val="00AA4E0C"/>
    <w:rsid w:val="00AC0CCB"/>
    <w:rsid w:val="00AC5571"/>
    <w:rsid w:val="00AC67E5"/>
    <w:rsid w:val="00AD4446"/>
    <w:rsid w:val="00AD6CBD"/>
    <w:rsid w:val="00AE4F78"/>
    <w:rsid w:val="00AE5925"/>
    <w:rsid w:val="00AF057F"/>
    <w:rsid w:val="00B02253"/>
    <w:rsid w:val="00B03742"/>
    <w:rsid w:val="00B1423C"/>
    <w:rsid w:val="00B262A6"/>
    <w:rsid w:val="00B356B6"/>
    <w:rsid w:val="00B37221"/>
    <w:rsid w:val="00B458BE"/>
    <w:rsid w:val="00B56D8E"/>
    <w:rsid w:val="00B76DFB"/>
    <w:rsid w:val="00B81F7D"/>
    <w:rsid w:val="00BA7A84"/>
    <w:rsid w:val="00BB706B"/>
    <w:rsid w:val="00BC1B54"/>
    <w:rsid w:val="00BC27CB"/>
    <w:rsid w:val="00BE10D8"/>
    <w:rsid w:val="00BE2A62"/>
    <w:rsid w:val="00BF2801"/>
    <w:rsid w:val="00C11411"/>
    <w:rsid w:val="00C12149"/>
    <w:rsid w:val="00C15D7F"/>
    <w:rsid w:val="00C1655B"/>
    <w:rsid w:val="00C22C3F"/>
    <w:rsid w:val="00C22D7B"/>
    <w:rsid w:val="00C34A61"/>
    <w:rsid w:val="00C42D70"/>
    <w:rsid w:val="00C56219"/>
    <w:rsid w:val="00C5649E"/>
    <w:rsid w:val="00C65ACF"/>
    <w:rsid w:val="00C75C1A"/>
    <w:rsid w:val="00C80A92"/>
    <w:rsid w:val="00C83DBC"/>
    <w:rsid w:val="00C94A50"/>
    <w:rsid w:val="00CA1ED9"/>
    <w:rsid w:val="00CB027F"/>
    <w:rsid w:val="00CB41E4"/>
    <w:rsid w:val="00CC34A5"/>
    <w:rsid w:val="00CC404C"/>
    <w:rsid w:val="00CC56EE"/>
    <w:rsid w:val="00CD0F5E"/>
    <w:rsid w:val="00CE7AB7"/>
    <w:rsid w:val="00CF505E"/>
    <w:rsid w:val="00D01788"/>
    <w:rsid w:val="00D11839"/>
    <w:rsid w:val="00D33C02"/>
    <w:rsid w:val="00D34A01"/>
    <w:rsid w:val="00D353D6"/>
    <w:rsid w:val="00D425C1"/>
    <w:rsid w:val="00D50188"/>
    <w:rsid w:val="00D61A0E"/>
    <w:rsid w:val="00D6202B"/>
    <w:rsid w:val="00D67C2E"/>
    <w:rsid w:val="00D74051"/>
    <w:rsid w:val="00D74DBD"/>
    <w:rsid w:val="00D8734B"/>
    <w:rsid w:val="00DA40EA"/>
    <w:rsid w:val="00DB042D"/>
    <w:rsid w:val="00DB0AC1"/>
    <w:rsid w:val="00DB2405"/>
    <w:rsid w:val="00DC35B2"/>
    <w:rsid w:val="00DD59CB"/>
    <w:rsid w:val="00DE1B53"/>
    <w:rsid w:val="00DE2755"/>
    <w:rsid w:val="00DE3456"/>
    <w:rsid w:val="00DE71EE"/>
    <w:rsid w:val="00DF5A22"/>
    <w:rsid w:val="00E037CE"/>
    <w:rsid w:val="00E06134"/>
    <w:rsid w:val="00E075CF"/>
    <w:rsid w:val="00E11B4A"/>
    <w:rsid w:val="00E16475"/>
    <w:rsid w:val="00E237D3"/>
    <w:rsid w:val="00E4604A"/>
    <w:rsid w:val="00E66236"/>
    <w:rsid w:val="00E72A5E"/>
    <w:rsid w:val="00E73555"/>
    <w:rsid w:val="00E94CCC"/>
    <w:rsid w:val="00EA2B7D"/>
    <w:rsid w:val="00EA47C0"/>
    <w:rsid w:val="00EB6A93"/>
    <w:rsid w:val="00EB78F7"/>
    <w:rsid w:val="00EC44DC"/>
    <w:rsid w:val="00ED262D"/>
    <w:rsid w:val="00EE68FC"/>
    <w:rsid w:val="00EE6900"/>
    <w:rsid w:val="00EE6EBF"/>
    <w:rsid w:val="00EF25B9"/>
    <w:rsid w:val="00F02DB2"/>
    <w:rsid w:val="00F03ABA"/>
    <w:rsid w:val="00F14E7E"/>
    <w:rsid w:val="00F16080"/>
    <w:rsid w:val="00F22E9E"/>
    <w:rsid w:val="00F26070"/>
    <w:rsid w:val="00F309E5"/>
    <w:rsid w:val="00F36E87"/>
    <w:rsid w:val="00F438AC"/>
    <w:rsid w:val="00F50104"/>
    <w:rsid w:val="00F507B4"/>
    <w:rsid w:val="00F54150"/>
    <w:rsid w:val="00F66565"/>
    <w:rsid w:val="00F711B9"/>
    <w:rsid w:val="00F74908"/>
    <w:rsid w:val="00F77C1E"/>
    <w:rsid w:val="00F8137A"/>
    <w:rsid w:val="00F92562"/>
    <w:rsid w:val="00F96577"/>
    <w:rsid w:val="00FA3315"/>
    <w:rsid w:val="00FA7334"/>
    <w:rsid w:val="00FA7BB1"/>
    <w:rsid w:val="00FB0037"/>
    <w:rsid w:val="00FB43E9"/>
    <w:rsid w:val="00FC09F7"/>
    <w:rsid w:val="00FC7758"/>
    <w:rsid w:val="00FD5723"/>
    <w:rsid w:val="00FD6A14"/>
    <w:rsid w:val="00FE1339"/>
    <w:rsid w:val="00FE1978"/>
    <w:rsid w:val="00FE7515"/>
    <w:rsid w:val="00FF30B7"/>
    <w:rsid w:val="00FF4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233F2E"/>
    <w:pPr>
      <w:spacing w:after="200" w:line="276" w:lineRule="auto"/>
    </w:pPr>
    <w:rPr>
      <w:rFonts w:ascii="Calibri" w:hAnsi="Calibri" w:cs="Calibri"/>
      <w:lang w:eastAsia="zh-CN"/>
    </w:rPr>
  </w:style>
  <w:style w:type="paragraph" w:styleId="Heading1">
    <w:name w:val="heading 1"/>
    <w:basedOn w:val="Normal"/>
    <w:next w:val="BodyText"/>
    <w:link w:val="Heading1Char"/>
    <w:uiPriority w:val="99"/>
    <w:qFormat/>
    <w:rsid w:val="00233F2E"/>
    <w:pPr>
      <w:widowControl w:val="0"/>
      <w:numPr>
        <w:numId w:val="1"/>
      </w:numPr>
      <w:shd w:val="clear" w:color="auto" w:fill="FFFFFF"/>
      <w:tabs>
        <w:tab w:val="num" w:pos="0"/>
      </w:tabs>
      <w:spacing w:before="89" w:after="0" w:line="240" w:lineRule="auto"/>
      <w:ind w:left="405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33F2E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33F2E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3F2E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33F2E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33F2E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33F2E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233F2E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233F2E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33F2E"/>
    <w:rPr>
      <w:rFonts w:ascii="Cambria" w:hAnsi="Cambria" w:cs="Times New Roman"/>
      <w:b/>
      <w:bCs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33F2E"/>
    <w:rPr>
      <w:rFonts w:ascii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33F2E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33F2E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33F2E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33F2E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233F2E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233F2E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233F2E"/>
    <w:rPr>
      <w:rFonts w:ascii="Arial" w:hAnsi="Arial" w:cs="Arial"/>
      <w:i/>
      <w:iCs/>
      <w:sz w:val="21"/>
      <w:szCs w:val="21"/>
    </w:rPr>
  </w:style>
  <w:style w:type="paragraph" w:styleId="NoSpacing">
    <w:name w:val="No Spacing"/>
    <w:uiPriority w:val="99"/>
    <w:qFormat/>
    <w:rsid w:val="00233F2E"/>
  </w:style>
  <w:style w:type="paragraph" w:styleId="Title">
    <w:name w:val="Title"/>
    <w:basedOn w:val="Normal"/>
    <w:next w:val="Normal"/>
    <w:link w:val="TitleChar"/>
    <w:uiPriority w:val="99"/>
    <w:qFormat/>
    <w:rsid w:val="00233F2E"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233F2E"/>
    <w:rPr>
      <w:rFonts w:cs="Times New Roman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233F2E"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33F2E"/>
    <w:rPr>
      <w:rFonts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233F2E"/>
    <w:pPr>
      <w:ind w:left="720" w:right="720"/>
    </w:pPr>
    <w:rPr>
      <w:rFonts w:ascii="Liberation Serif" w:hAnsi="Liberation Serif" w:cs="Times New Roman"/>
      <w:i/>
      <w:sz w:val="20"/>
      <w:szCs w:val="20"/>
      <w:lang w:eastAsia="ru-RU"/>
    </w:rPr>
  </w:style>
  <w:style w:type="character" w:customStyle="1" w:styleId="QuoteChar">
    <w:name w:val="Quote Char"/>
    <w:basedOn w:val="DefaultParagraphFont"/>
    <w:link w:val="Quote"/>
    <w:uiPriority w:val="99"/>
    <w:locked/>
    <w:rsid w:val="00233F2E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33F2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Liberation Serif" w:hAnsi="Liberation Serif" w:cs="Times New Roman"/>
      <w:i/>
      <w:sz w:val="20"/>
      <w:szCs w:val="20"/>
      <w:lang w:eastAsia="ru-RU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233F2E"/>
    <w:rPr>
      <w:rFonts w:cs="Times New Roman"/>
      <w:i/>
    </w:rPr>
  </w:style>
  <w:style w:type="character" w:customStyle="1" w:styleId="CaptionChar">
    <w:name w:val="Caption Char"/>
    <w:uiPriority w:val="99"/>
    <w:rsid w:val="00233F2E"/>
  </w:style>
  <w:style w:type="table" w:styleId="TableGrid">
    <w:name w:val="Table Grid"/>
    <w:basedOn w:val="TableNormal"/>
    <w:uiPriority w:val="99"/>
    <w:rsid w:val="00233F2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233F2E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233F2E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233F2E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233F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233F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233F2E"/>
    <w:rPr>
      <w:rFonts w:cs="Times New Roman"/>
      <w:color w:val="0000FF"/>
      <w:u w:val="single"/>
    </w:rPr>
  </w:style>
  <w:style w:type="character" w:styleId="FootnoteReference">
    <w:name w:val="footnote reference"/>
    <w:basedOn w:val="DefaultParagraphFont"/>
    <w:uiPriority w:val="99"/>
    <w:rsid w:val="00233F2E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233F2E"/>
    <w:pPr>
      <w:spacing w:after="0" w:line="240" w:lineRule="auto"/>
    </w:pPr>
    <w:rPr>
      <w:rFonts w:ascii="Liberation Serif" w:hAnsi="Liberation Serif" w:cs="Times New Roman"/>
      <w:sz w:val="20"/>
      <w:szCs w:val="20"/>
      <w:lang w:eastAsia="ru-RU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33F2E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233F2E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233F2E"/>
    <w:pPr>
      <w:spacing w:after="57"/>
    </w:pPr>
  </w:style>
  <w:style w:type="paragraph" w:styleId="TOC2">
    <w:name w:val="toc 2"/>
    <w:basedOn w:val="Normal"/>
    <w:next w:val="Normal"/>
    <w:uiPriority w:val="99"/>
    <w:rsid w:val="00233F2E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233F2E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233F2E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233F2E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233F2E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233F2E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233F2E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233F2E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233F2E"/>
    <w:pPr>
      <w:widowControl/>
      <w:numPr>
        <w:numId w:val="0"/>
      </w:numPr>
      <w:shd w:val="clear" w:color="auto" w:fill="auto"/>
      <w:tabs>
        <w:tab w:val="num" w:pos="10800"/>
      </w:tabs>
      <w:spacing w:before="0"/>
      <w:outlineLvl w:val="9"/>
    </w:pPr>
    <w:rPr>
      <w:rFonts w:ascii="Liberation Serif" w:hAnsi="Liberation Serif" w:cs="Arial"/>
      <w:b w:val="0"/>
      <w:bCs w:val="0"/>
      <w:sz w:val="22"/>
      <w:szCs w:val="22"/>
      <w:lang w:eastAsia="ru-RU"/>
    </w:rPr>
  </w:style>
  <w:style w:type="paragraph" w:styleId="TableofFigures">
    <w:name w:val="table of figures"/>
    <w:basedOn w:val="Normal"/>
    <w:next w:val="Normal"/>
    <w:uiPriority w:val="99"/>
    <w:rsid w:val="00233F2E"/>
    <w:pPr>
      <w:spacing w:after="0"/>
    </w:pPr>
  </w:style>
  <w:style w:type="character" w:customStyle="1" w:styleId="WW8Num1z0">
    <w:name w:val="WW8Num1z0"/>
    <w:uiPriority w:val="99"/>
    <w:rsid w:val="00233F2E"/>
  </w:style>
  <w:style w:type="character" w:customStyle="1" w:styleId="WW8Num1z1">
    <w:name w:val="WW8Num1z1"/>
    <w:uiPriority w:val="99"/>
    <w:rsid w:val="00233F2E"/>
  </w:style>
  <w:style w:type="character" w:customStyle="1" w:styleId="WW8Num1z2">
    <w:name w:val="WW8Num1z2"/>
    <w:uiPriority w:val="99"/>
    <w:rsid w:val="00233F2E"/>
  </w:style>
  <w:style w:type="character" w:customStyle="1" w:styleId="WW8Num1z3">
    <w:name w:val="WW8Num1z3"/>
    <w:uiPriority w:val="99"/>
    <w:rsid w:val="00233F2E"/>
  </w:style>
  <w:style w:type="character" w:customStyle="1" w:styleId="WW8Num1z4">
    <w:name w:val="WW8Num1z4"/>
    <w:uiPriority w:val="99"/>
    <w:rsid w:val="00233F2E"/>
  </w:style>
  <w:style w:type="character" w:customStyle="1" w:styleId="WW8Num1z5">
    <w:name w:val="WW8Num1z5"/>
    <w:uiPriority w:val="99"/>
    <w:rsid w:val="00233F2E"/>
  </w:style>
  <w:style w:type="character" w:customStyle="1" w:styleId="WW8Num1z6">
    <w:name w:val="WW8Num1z6"/>
    <w:uiPriority w:val="99"/>
    <w:rsid w:val="00233F2E"/>
  </w:style>
  <w:style w:type="character" w:customStyle="1" w:styleId="WW8Num1z7">
    <w:name w:val="WW8Num1z7"/>
    <w:uiPriority w:val="99"/>
    <w:rsid w:val="00233F2E"/>
  </w:style>
  <w:style w:type="character" w:customStyle="1" w:styleId="WW8Num1z8">
    <w:name w:val="WW8Num1z8"/>
    <w:uiPriority w:val="99"/>
    <w:rsid w:val="00233F2E"/>
  </w:style>
  <w:style w:type="character" w:customStyle="1" w:styleId="WW8Num2z0">
    <w:name w:val="WW8Num2z0"/>
    <w:uiPriority w:val="99"/>
    <w:rsid w:val="00233F2E"/>
    <w:rPr>
      <w:b/>
      <w:sz w:val="28"/>
    </w:rPr>
  </w:style>
  <w:style w:type="character" w:customStyle="1" w:styleId="WW8Num3z0">
    <w:name w:val="WW8Num3z0"/>
    <w:uiPriority w:val="99"/>
    <w:rsid w:val="00233F2E"/>
    <w:rPr>
      <w:b/>
      <w:sz w:val="28"/>
    </w:rPr>
  </w:style>
  <w:style w:type="character" w:customStyle="1" w:styleId="WW8Num4z0">
    <w:name w:val="WW8Num4z0"/>
    <w:uiPriority w:val="99"/>
    <w:rsid w:val="00233F2E"/>
    <w:rPr>
      <w:b/>
      <w:sz w:val="28"/>
    </w:rPr>
  </w:style>
  <w:style w:type="character" w:customStyle="1" w:styleId="WW8Num5z0">
    <w:name w:val="WW8Num5z0"/>
    <w:uiPriority w:val="99"/>
    <w:rsid w:val="00233F2E"/>
    <w:rPr>
      <w:b/>
      <w:sz w:val="28"/>
    </w:rPr>
  </w:style>
  <w:style w:type="character" w:customStyle="1" w:styleId="WW8Num6z0">
    <w:name w:val="WW8Num6z0"/>
    <w:uiPriority w:val="99"/>
    <w:rsid w:val="00233F2E"/>
    <w:rPr>
      <w:rFonts w:ascii="Calibri" w:hAnsi="Calibri"/>
      <w:sz w:val="22"/>
    </w:rPr>
  </w:style>
  <w:style w:type="character" w:customStyle="1" w:styleId="WW8Num6z1">
    <w:name w:val="WW8Num6z1"/>
    <w:uiPriority w:val="99"/>
    <w:rsid w:val="00233F2E"/>
  </w:style>
  <w:style w:type="character" w:customStyle="1" w:styleId="WW8Num6z2">
    <w:name w:val="WW8Num6z2"/>
    <w:uiPriority w:val="99"/>
    <w:rsid w:val="00233F2E"/>
  </w:style>
  <w:style w:type="character" w:customStyle="1" w:styleId="WW8Num6z3">
    <w:name w:val="WW8Num6z3"/>
    <w:uiPriority w:val="99"/>
    <w:rsid w:val="00233F2E"/>
  </w:style>
  <w:style w:type="character" w:customStyle="1" w:styleId="WW8Num6z4">
    <w:name w:val="WW8Num6z4"/>
    <w:uiPriority w:val="99"/>
    <w:rsid w:val="00233F2E"/>
  </w:style>
  <w:style w:type="character" w:customStyle="1" w:styleId="WW8Num6z5">
    <w:name w:val="WW8Num6z5"/>
    <w:uiPriority w:val="99"/>
    <w:rsid w:val="00233F2E"/>
  </w:style>
  <w:style w:type="character" w:customStyle="1" w:styleId="WW8Num6z6">
    <w:name w:val="WW8Num6z6"/>
    <w:uiPriority w:val="99"/>
    <w:rsid w:val="00233F2E"/>
  </w:style>
  <w:style w:type="character" w:customStyle="1" w:styleId="WW8Num6z7">
    <w:name w:val="WW8Num6z7"/>
    <w:uiPriority w:val="99"/>
    <w:rsid w:val="00233F2E"/>
  </w:style>
  <w:style w:type="character" w:customStyle="1" w:styleId="WW8Num6z8">
    <w:name w:val="WW8Num6z8"/>
    <w:uiPriority w:val="99"/>
    <w:rsid w:val="00233F2E"/>
  </w:style>
  <w:style w:type="character" w:customStyle="1" w:styleId="WW8Num4z1">
    <w:name w:val="WW8Num4z1"/>
    <w:uiPriority w:val="99"/>
    <w:rsid w:val="00233F2E"/>
    <w:rPr>
      <w:rFonts w:ascii="Wingdings" w:hAnsi="Wingdings"/>
      <w:lang w:val="ru-RU"/>
    </w:rPr>
  </w:style>
  <w:style w:type="character" w:customStyle="1" w:styleId="WW8Num7z0">
    <w:name w:val="WW8Num7z0"/>
    <w:uiPriority w:val="99"/>
    <w:rsid w:val="00233F2E"/>
    <w:rPr>
      <w:sz w:val="28"/>
    </w:rPr>
  </w:style>
  <w:style w:type="character" w:customStyle="1" w:styleId="WW8Num8z0">
    <w:name w:val="WW8Num8z0"/>
    <w:uiPriority w:val="99"/>
    <w:rsid w:val="00233F2E"/>
    <w:rPr>
      <w:b/>
      <w:sz w:val="28"/>
    </w:rPr>
  </w:style>
  <w:style w:type="character" w:customStyle="1" w:styleId="WW8Num8z1">
    <w:name w:val="WW8Num8z1"/>
    <w:uiPriority w:val="99"/>
    <w:rsid w:val="00233F2E"/>
  </w:style>
  <w:style w:type="character" w:customStyle="1" w:styleId="WW8Num8z2">
    <w:name w:val="WW8Num8z2"/>
    <w:uiPriority w:val="99"/>
    <w:rsid w:val="00233F2E"/>
  </w:style>
  <w:style w:type="character" w:customStyle="1" w:styleId="WW8Num8z3">
    <w:name w:val="WW8Num8z3"/>
    <w:uiPriority w:val="99"/>
    <w:rsid w:val="00233F2E"/>
  </w:style>
  <w:style w:type="character" w:customStyle="1" w:styleId="WW8Num8z4">
    <w:name w:val="WW8Num8z4"/>
    <w:uiPriority w:val="99"/>
    <w:rsid w:val="00233F2E"/>
  </w:style>
  <w:style w:type="character" w:customStyle="1" w:styleId="WW8Num8z5">
    <w:name w:val="WW8Num8z5"/>
    <w:uiPriority w:val="99"/>
    <w:rsid w:val="00233F2E"/>
  </w:style>
  <w:style w:type="character" w:customStyle="1" w:styleId="WW8Num8z6">
    <w:name w:val="WW8Num8z6"/>
    <w:uiPriority w:val="99"/>
    <w:rsid w:val="00233F2E"/>
  </w:style>
  <w:style w:type="character" w:customStyle="1" w:styleId="WW8Num8z7">
    <w:name w:val="WW8Num8z7"/>
    <w:uiPriority w:val="99"/>
    <w:rsid w:val="00233F2E"/>
  </w:style>
  <w:style w:type="character" w:customStyle="1" w:styleId="WW8Num8z8">
    <w:name w:val="WW8Num8z8"/>
    <w:uiPriority w:val="99"/>
    <w:rsid w:val="00233F2E"/>
  </w:style>
  <w:style w:type="character" w:customStyle="1" w:styleId="WW8Num9z0">
    <w:name w:val="WW8Num9z0"/>
    <w:uiPriority w:val="99"/>
    <w:rsid w:val="00233F2E"/>
    <w:rPr>
      <w:sz w:val="28"/>
    </w:rPr>
  </w:style>
  <w:style w:type="character" w:customStyle="1" w:styleId="WW8Num9z1">
    <w:name w:val="WW8Num9z1"/>
    <w:uiPriority w:val="99"/>
    <w:rsid w:val="00233F2E"/>
  </w:style>
  <w:style w:type="character" w:customStyle="1" w:styleId="WW8Num9z2">
    <w:name w:val="WW8Num9z2"/>
    <w:uiPriority w:val="99"/>
    <w:rsid w:val="00233F2E"/>
  </w:style>
  <w:style w:type="character" w:customStyle="1" w:styleId="WW8Num9z3">
    <w:name w:val="WW8Num9z3"/>
    <w:uiPriority w:val="99"/>
    <w:rsid w:val="00233F2E"/>
  </w:style>
  <w:style w:type="character" w:customStyle="1" w:styleId="WW8Num9z4">
    <w:name w:val="WW8Num9z4"/>
    <w:uiPriority w:val="99"/>
    <w:rsid w:val="00233F2E"/>
  </w:style>
  <w:style w:type="character" w:customStyle="1" w:styleId="WW8Num9z5">
    <w:name w:val="WW8Num9z5"/>
    <w:uiPriority w:val="99"/>
    <w:rsid w:val="00233F2E"/>
  </w:style>
  <w:style w:type="character" w:customStyle="1" w:styleId="WW8Num9z6">
    <w:name w:val="WW8Num9z6"/>
    <w:uiPriority w:val="99"/>
    <w:rsid w:val="00233F2E"/>
  </w:style>
  <w:style w:type="character" w:customStyle="1" w:styleId="WW8Num9z7">
    <w:name w:val="WW8Num9z7"/>
    <w:uiPriority w:val="99"/>
    <w:rsid w:val="00233F2E"/>
  </w:style>
  <w:style w:type="character" w:customStyle="1" w:styleId="WW8Num9z8">
    <w:name w:val="WW8Num9z8"/>
    <w:uiPriority w:val="99"/>
    <w:rsid w:val="00233F2E"/>
  </w:style>
  <w:style w:type="character" w:customStyle="1" w:styleId="WW8Num10z0">
    <w:name w:val="WW8Num10z0"/>
    <w:uiPriority w:val="99"/>
    <w:rsid w:val="00233F2E"/>
    <w:rPr>
      <w:rFonts w:ascii="Calibri" w:hAnsi="Calibri"/>
      <w:sz w:val="22"/>
    </w:rPr>
  </w:style>
  <w:style w:type="character" w:customStyle="1" w:styleId="WW8Num10z1">
    <w:name w:val="WW8Num10z1"/>
    <w:uiPriority w:val="99"/>
    <w:rsid w:val="00233F2E"/>
  </w:style>
  <w:style w:type="character" w:customStyle="1" w:styleId="WW8Num10z2">
    <w:name w:val="WW8Num10z2"/>
    <w:uiPriority w:val="99"/>
    <w:rsid w:val="00233F2E"/>
  </w:style>
  <w:style w:type="character" w:customStyle="1" w:styleId="WW8Num10z3">
    <w:name w:val="WW8Num10z3"/>
    <w:uiPriority w:val="99"/>
    <w:rsid w:val="00233F2E"/>
  </w:style>
  <w:style w:type="character" w:customStyle="1" w:styleId="WW8Num10z4">
    <w:name w:val="WW8Num10z4"/>
    <w:uiPriority w:val="99"/>
    <w:rsid w:val="00233F2E"/>
  </w:style>
  <w:style w:type="character" w:customStyle="1" w:styleId="WW8Num10z5">
    <w:name w:val="WW8Num10z5"/>
    <w:uiPriority w:val="99"/>
    <w:rsid w:val="00233F2E"/>
  </w:style>
  <w:style w:type="character" w:customStyle="1" w:styleId="WW8Num10z6">
    <w:name w:val="WW8Num10z6"/>
    <w:uiPriority w:val="99"/>
    <w:rsid w:val="00233F2E"/>
  </w:style>
  <w:style w:type="character" w:customStyle="1" w:styleId="WW8Num10z7">
    <w:name w:val="WW8Num10z7"/>
    <w:uiPriority w:val="99"/>
    <w:rsid w:val="00233F2E"/>
  </w:style>
  <w:style w:type="character" w:customStyle="1" w:styleId="WW8Num10z8">
    <w:name w:val="WW8Num10z8"/>
    <w:uiPriority w:val="99"/>
    <w:rsid w:val="00233F2E"/>
  </w:style>
  <w:style w:type="character" w:customStyle="1" w:styleId="WW8Num11z0">
    <w:name w:val="WW8Num11z0"/>
    <w:uiPriority w:val="99"/>
    <w:rsid w:val="00233F2E"/>
    <w:rPr>
      <w:b/>
      <w:sz w:val="28"/>
    </w:rPr>
  </w:style>
  <w:style w:type="character" w:customStyle="1" w:styleId="WW8Num11z1">
    <w:name w:val="WW8Num11z1"/>
    <w:uiPriority w:val="99"/>
    <w:rsid w:val="00233F2E"/>
  </w:style>
  <w:style w:type="character" w:customStyle="1" w:styleId="WW8Num11z2">
    <w:name w:val="WW8Num11z2"/>
    <w:uiPriority w:val="99"/>
    <w:rsid w:val="00233F2E"/>
  </w:style>
  <w:style w:type="character" w:customStyle="1" w:styleId="WW8Num11z3">
    <w:name w:val="WW8Num11z3"/>
    <w:uiPriority w:val="99"/>
    <w:rsid w:val="00233F2E"/>
  </w:style>
  <w:style w:type="character" w:customStyle="1" w:styleId="WW8Num11z4">
    <w:name w:val="WW8Num11z4"/>
    <w:uiPriority w:val="99"/>
    <w:rsid w:val="00233F2E"/>
  </w:style>
  <w:style w:type="character" w:customStyle="1" w:styleId="WW8Num11z5">
    <w:name w:val="WW8Num11z5"/>
    <w:uiPriority w:val="99"/>
    <w:rsid w:val="00233F2E"/>
  </w:style>
  <w:style w:type="character" w:customStyle="1" w:styleId="WW8Num11z6">
    <w:name w:val="WW8Num11z6"/>
    <w:uiPriority w:val="99"/>
    <w:rsid w:val="00233F2E"/>
  </w:style>
  <w:style w:type="character" w:customStyle="1" w:styleId="WW8Num11z7">
    <w:name w:val="WW8Num11z7"/>
    <w:uiPriority w:val="99"/>
    <w:rsid w:val="00233F2E"/>
  </w:style>
  <w:style w:type="character" w:customStyle="1" w:styleId="WW8Num11z8">
    <w:name w:val="WW8Num11z8"/>
    <w:uiPriority w:val="99"/>
    <w:rsid w:val="00233F2E"/>
  </w:style>
  <w:style w:type="character" w:customStyle="1" w:styleId="WW8Num12z0">
    <w:name w:val="WW8Num12z0"/>
    <w:uiPriority w:val="99"/>
    <w:rsid w:val="00233F2E"/>
    <w:rPr>
      <w:b/>
      <w:sz w:val="28"/>
    </w:rPr>
  </w:style>
  <w:style w:type="character" w:customStyle="1" w:styleId="WW8Num12z1">
    <w:name w:val="WW8Num12z1"/>
    <w:uiPriority w:val="99"/>
    <w:rsid w:val="00233F2E"/>
  </w:style>
  <w:style w:type="character" w:customStyle="1" w:styleId="WW8Num12z2">
    <w:name w:val="WW8Num12z2"/>
    <w:uiPriority w:val="99"/>
    <w:rsid w:val="00233F2E"/>
  </w:style>
  <w:style w:type="character" w:customStyle="1" w:styleId="WW8Num12z3">
    <w:name w:val="WW8Num12z3"/>
    <w:uiPriority w:val="99"/>
    <w:rsid w:val="00233F2E"/>
  </w:style>
  <w:style w:type="character" w:customStyle="1" w:styleId="WW8Num12z4">
    <w:name w:val="WW8Num12z4"/>
    <w:uiPriority w:val="99"/>
    <w:rsid w:val="00233F2E"/>
  </w:style>
  <w:style w:type="character" w:customStyle="1" w:styleId="WW8Num12z5">
    <w:name w:val="WW8Num12z5"/>
    <w:uiPriority w:val="99"/>
    <w:rsid w:val="00233F2E"/>
  </w:style>
  <w:style w:type="character" w:customStyle="1" w:styleId="WW8Num12z6">
    <w:name w:val="WW8Num12z6"/>
    <w:uiPriority w:val="99"/>
    <w:rsid w:val="00233F2E"/>
  </w:style>
  <w:style w:type="character" w:customStyle="1" w:styleId="WW8Num12z7">
    <w:name w:val="WW8Num12z7"/>
    <w:uiPriority w:val="99"/>
    <w:rsid w:val="00233F2E"/>
  </w:style>
  <w:style w:type="character" w:customStyle="1" w:styleId="WW8Num12z8">
    <w:name w:val="WW8Num12z8"/>
    <w:uiPriority w:val="99"/>
    <w:rsid w:val="00233F2E"/>
  </w:style>
  <w:style w:type="character" w:customStyle="1" w:styleId="WW8Num13z0">
    <w:name w:val="WW8Num13z0"/>
    <w:uiPriority w:val="99"/>
    <w:rsid w:val="00233F2E"/>
    <w:rPr>
      <w:rFonts w:ascii="Calibri" w:hAnsi="Calibri"/>
      <w:sz w:val="22"/>
    </w:rPr>
  </w:style>
  <w:style w:type="character" w:customStyle="1" w:styleId="WW8Num13z1">
    <w:name w:val="WW8Num13z1"/>
    <w:uiPriority w:val="99"/>
    <w:rsid w:val="00233F2E"/>
  </w:style>
  <w:style w:type="character" w:customStyle="1" w:styleId="WW8Num13z2">
    <w:name w:val="WW8Num13z2"/>
    <w:uiPriority w:val="99"/>
    <w:rsid w:val="00233F2E"/>
  </w:style>
  <w:style w:type="character" w:customStyle="1" w:styleId="WW8Num13z3">
    <w:name w:val="WW8Num13z3"/>
    <w:uiPriority w:val="99"/>
    <w:rsid w:val="00233F2E"/>
  </w:style>
  <w:style w:type="character" w:customStyle="1" w:styleId="WW8Num13z4">
    <w:name w:val="WW8Num13z4"/>
    <w:uiPriority w:val="99"/>
    <w:rsid w:val="00233F2E"/>
  </w:style>
  <w:style w:type="character" w:customStyle="1" w:styleId="WW8Num13z5">
    <w:name w:val="WW8Num13z5"/>
    <w:uiPriority w:val="99"/>
    <w:rsid w:val="00233F2E"/>
  </w:style>
  <w:style w:type="character" w:customStyle="1" w:styleId="WW8Num13z6">
    <w:name w:val="WW8Num13z6"/>
    <w:uiPriority w:val="99"/>
    <w:rsid w:val="00233F2E"/>
  </w:style>
  <w:style w:type="character" w:customStyle="1" w:styleId="WW8Num13z7">
    <w:name w:val="WW8Num13z7"/>
    <w:uiPriority w:val="99"/>
    <w:rsid w:val="00233F2E"/>
  </w:style>
  <w:style w:type="character" w:customStyle="1" w:styleId="WW8Num13z8">
    <w:name w:val="WW8Num13z8"/>
    <w:uiPriority w:val="99"/>
    <w:rsid w:val="00233F2E"/>
  </w:style>
  <w:style w:type="character" w:customStyle="1" w:styleId="WW8Num14z0">
    <w:name w:val="WW8Num14z0"/>
    <w:uiPriority w:val="99"/>
    <w:rsid w:val="00233F2E"/>
    <w:rPr>
      <w:sz w:val="28"/>
    </w:rPr>
  </w:style>
  <w:style w:type="character" w:customStyle="1" w:styleId="WW8Num14z1">
    <w:name w:val="WW8Num14z1"/>
    <w:uiPriority w:val="99"/>
    <w:rsid w:val="00233F2E"/>
  </w:style>
  <w:style w:type="character" w:customStyle="1" w:styleId="WW8Num14z2">
    <w:name w:val="WW8Num14z2"/>
    <w:uiPriority w:val="99"/>
    <w:rsid w:val="00233F2E"/>
  </w:style>
  <w:style w:type="character" w:customStyle="1" w:styleId="WW8Num14z3">
    <w:name w:val="WW8Num14z3"/>
    <w:uiPriority w:val="99"/>
    <w:rsid w:val="00233F2E"/>
  </w:style>
  <w:style w:type="character" w:customStyle="1" w:styleId="WW8Num14z4">
    <w:name w:val="WW8Num14z4"/>
    <w:uiPriority w:val="99"/>
    <w:rsid w:val="00233F2E"/>
  </w:style>
  <w:style w:type="character" w:customStyle="1" w:styleId="WW8Num14z5">
    <w:name w:val="WW8Num14z5"/>
    <w:uiPriority w:val="99"/>
    <w:rsid w:val="00233F2E"/>
  </w:style>
  <w:style w:type="character" w:customStyle="1" w:styleId="WW8Num14z6">
    <w:name w:val="WW8Num14z6"/>
    <w:uiPriority w:val="99"/>
    <w:rsid w:val="00233F2E"/>
  </w:style>
  <w:style w:type="character" w:customStyle="1" w:styleId="WW8Num14z7">
    <w:name w:val="WW8Num14z7"/>
    <w:uiPriority w:val="99"/>
    <w:rsid w:val="00233F2E"/>
  </w:style>
  <w:style w:type="character" w:customStyle="1" w:styleId="WW8Num14z8">
    <w:name w:val="WW8Num14z8"/>
    <w:uiPriority w:val="99"/>
    <w:rsid w:val="00233F2E"/>
  </w:style>
  <w:style w:type="character" w:customStyle="1" w:styleId="WW8Num15z0">
    <w:name w:val="WW8Num15z0"/>
    <w:uiPriority w:val="99"/>
    <w:rsid w:val="00233F2E"/>
    <w:rPr>
      <w:b/>
      <w:sz w:val="28"/>
    </w:rPr>
  </w:style>
  <w:style w:type="character" w:customStyle="1" w:styleId="WW8Num15z1">
    <w:name w:val="WW8Num15z1"/>
    <w:uiPriority w:val="99"/>
    <w:rsid w:val="00233F2E"/>
  </w:style>
  <w:style w:type="character" w:customStyle="1" w:styleId="WW8Num15z2">
    <w:name w:val="WW8Num15z2"/>
    <w:uiPriority w:val="99"/>
    <w:rsid w:val="00233F2E"/>
  </w:style>
  <w:style w:type="character" w:customStyle="1" w:styleId="WW8Num15z3">
    <w:name w:val="WW8Num15z3"/>
    <w:uiPriority w:val="99"/>
    <w:rsid w:val="00233F2E"/>
  </w:style>
  <w:style w:type="character" w:customStyle="1" w:styleId="WW8Num15z4">
    <w:name w:val="WW8Num15z4"/>
    <w:uiPriority w:val="99"/>
    <w:rsid w:val="00233F2E"/>
  </w:style>
  <w:style w:type="character" w:customStyle="1" w:styleId="WW8Num15z5">
    <w:name w:val="WW8Num15z5"/>
    <w:uiPriority w:val="99"/>
    <w:rsid w:val="00233F2E"/>
  </w:style>
  <w:style w:type="character" w:customStyle="1" w:styleId="WW8Num15z6">
    <w:name w:val="WW8Num15z6"/>
    <w:uiPriority w:val="99"/>
    <w:rsid w:val="00233F2E"/>
  </w:style>
  <w:style w:type="character" w:customStyle="1" w:styleId="WW8Num15z7">
    <w:name w:val="WW8Num15z7"/>
    <w:uiPriority w:val="99"/>
    <w:rsid w:val="00233F2E"/>
  </w:style>
  <w:style w:type="character" w:customStyle="1" w:styleId="WW8Num15z8">
    <w:name w:val="WW8Num15z8"/>
    <w:uiPriority w:val="99"/>
    <w:rsid w:val="00233F2E"/>
  </w:style>
  <w:style w:type="character" w:customStyle="1" w:styleId="WW8Num16z0">
    <w:name w:val="WW8Num16z0"/>
    <w:uiPriority w:val="99"/>
    <w:rsid w:val="00233F2E"/>
  </w:style>
  <w:style w:type="character" w:customStyle="1" w:styleId="WW8Num16z1">
    <w:name w:val="WW8Num16z1"/>
    <w:uiPriority w:val="99"/>
    <w:rsid w:val="00233F2E"/>
  </w:style>
  <w:style w:type="character" w:customStyle="1" w:styleId="WW8Num16z2">
    <w:name w:val="WW8Num16z2"/>
    <w:uiPriority w:val="99"/>
    <w:rsid w:val="00233F2E"/>
  </w:style>
  <w:style w:type="character" w:customStyle="1" w:styleId="WW8Num16z3">
    <w:name w:val="WW8Num16z3"/>
    <w:uiPriority w:val="99"/>
    <w:rsid w:val="00233F2E"/>
  </w:style>
  <w:style w:type="character" w:customStyle="1" w:styleId="WW8Num16z4">
    <w:name w:val="WW8Num16z4"/>
    <w:uiPriority w:val="99"/>
    <w:rsid w:val="00233F2E"/>
  </w:style>
  <w:style w:type="character" w:customStyle="1" w:styleId="WW8Num16z5">
    <w:name w:val="WW8Num16z5"/>
    <w:uiPriority w:val="99"/>
    <w:rsid w:val="00233F2E"/>
  </w:style>
  <w:style w:type="character" w:customStyle="1" w:styleId="WW8Num16z6">
    <w:name w:val="WW8Num16z6"/>
    <w:uiPriority w:val="99"/>
    <w:rsid w:val="00233F2E"/>
  </w:style>
  <w:style w:type="character" w:customStyle="1" w:styleId="WW8Num16z7">
    <w:name w:val="WW8Num16z7"/>
    <w:uiPriority w:val="99"/>
    <w:rsid w:val="00233F2E"/>
  </w:style>
  <w:style w:type="character" w:customStyle="1" w:styleId="WW8Num16z8">
    <w:name w:val="WW8Num16z8"/>
    <w:uiPriority w:val="99"/>
    <w:rsid w:val="00233F2E"/>
  </w:style>
  <w:style w:type="character" w:customStyle="1" w:styleId="WW8Num17z0">
    <w:name w:val="WW8Num17z0"/>
    <w:uiPriority w:val="99"/>
    <w:rsid w:val="00233F2E"/>
    <w:rPr>
      <w:rFonts w:ascii="Symbol" w:hAnsi="Symbol"/>
    </w:rPr>
  </w:style>
  <w:style w:type="character" w:customStyle="1" w:styleId="WW8Num17z1">
    <w:name w:val="WW8Num17z1"/>
    <w:uiPriority w:val="99"/>
    <w:rsid w:val="00233F2E"/>
    <w:rPr>
      <w:rFonts w:ascii="Courier New" w:hAnsi="Courier New"/>
    </w:rPr>
  </w:style>
  <w:style w:type="character" w:customStyle="1" w:styleId="WW8Num17z2">
    <w:name w:val="WW8Num17z2"/>
    <w:uiPriority w:val="99"/>
    <w:rsid w:val="00233F2E"/>
    <w:rPr>
      <w:rFonts w:ascii="Wingdings" w:hAnsi="Wingdings"/>
    </w:rPr>
  </w:style>
  <w:style w:type="character" w:customStyle="1" w:styleId="3">
    <w:name w:val="Основной шрифт абзаца3"/>
    <w:uiPriority w:val="99"/>
    <w:rsid w:val="00233F2E"/>
  </w:style>
  <w:style w:type="character" w:customStyle="1" w:styleId="WW8Num2z1">
    <w:name w:val="WW8Num2z1"/>
    <w:uiPriority w:val="99"/>
    <w:rsid w:val="00233F2E"/>
  </w:style>
  <w:style w:type="character" w:customStyle="1" w:styleId="WW8Num2z2">
    <w:name w:val="WW8Num2z2"/>
    <w:uiPriority w:val="99"/>
    <w:rsid w:val="00233F2E"/>
  </w:style>
  <w:style w:type="character" w:customStyle="1" w:styleId="WW8Num2z3">
    <w:name w:val="WW8Num2z3"/>
    <w:uiPriority w:val="99"/>
    <w:rsid w:val="00233F2E"/>
  </w:style>
  <w:style w:type="character" w:customStyle="1" w:styleId="WW8Num2z4">
    <w:name w:val="WW8Num2z4"/>
    <w:uiPriority w:val="99"/>
    <w:rsid w:val="00233F2E"/>
  </w:style>
  <w:style w:type="character" w:customStyle="1" w:styleId="WW8Num2z5">
    <w:name w:val="WW8Num2z5"/>
    <w:uiPriority w:val="99"/>
    <w:rsid w:val="00233F2E"/>
  </w:style>
  <w:style w:type="character" w:customStyle="1" w:styleId="WW8Num2z6">
    <w:name w:val="WW8Num2z6"/>
    <w:uiPriority w:val="99"/>
    <w:rsid w:val="00233F2E"/>
  </w:style>
  <w:style w:type="character" w:customStyle="1" w:styleId="WW8Num2z7">
    <w:name w:val="WW8Num2z7"/>
    <w:uiPriority w:val="99"/>
    <w:rsid w:val="00233F2E"/>
  </w:style>
  <w:style w:type="character" w:customStyle="1" w:styleId="WW8Num2z8">
    <w:name w:val="WW8Num2z8"/>
    <w:uiPriority w:val="99"/>
    <w:rsid w:val="00233F2E"/>
  </w:style>
  <w:style w:type="character" w:customStyle="1" w:styleId="WW8Num3z1">
    <w:name w:val="WW8Num3z1"/>
    <w:uiPriority w:val="99"/>
    <w:rsid w:val="00233F2E"/>
  </w:style>
  <w:style w:type="character" w:customStyle="1" w:styleId="WW8Num3z2">
    <w:name w:val="WW8Num3z2"/>
    <w:uiPriority w:val="99"/>
    <w:rsid w:val="00233F2E"/>
  </w:style>
  <w:style w:type="character" w:customStyle="1" w:styleId="WW8Num3z3">
    <w:name w:val="WW8Num3z3"/>
    <w:uiPriority w:val="99"/>
    <w:rsid w:val="00233F2E"/>
  </w:style>
  <w:style w:type="character" w:customStyle="1" w:styleId="WW8Num3z4">
    <w:name w:val="WW8Num3z4"/>
    <w:uiPriority w:val="99"/>
    <w:rsid w:val="00233F2E"/>
  </w:style>
  <w:style w:type="character" w:customStyle="1" w:styleId="WW8Num3z5">
    <w:name w:val="WW8Num3z5"/>
    <w:uiPriority w:val="99"/>
    <w:rsid w:val="00233F2E"/>
  </w:style>
  <w:style w:type="character" w:customStyle="1" w:styleId="WW8Num3z6">
    <w:name w:val="WW8Num3z6"/>
    <w:uiPriority w:val="99"/>
    <w:rsid w:val="00233F2E"/>
  </w:style>
  <w:style w:type="character" w:customStyle="1" w:styleId="WW8Num3z7">
    <w:name w:val="WW8Num3z7"/>
    <w:uiPriority w:val="99"/>
    <w:rsid w:val="00233F2E"/>
  </w:style>
  <w:style w:type="character" w:customStyle="1" w:styleId="WW8Num3z8">
    <w:name w:val="WW8Num3z8"/>
    <w:uiPriority w:val="99"/>
    <w:rsid w:val="00233F2E"/>
  </w:style>
  <w:style w:type="character" w:customStyle="1" w:styleId="WW8Num4z2">
    <w:name w:val="WW8Num4z2"/>
    <w:uiPriority w:val="99"/>
    <w:rsid w:val="00233F2E"/>
  </w:style>
  <w:style w:type="character" w:customStyle="1" w:styleId="WW8Num4z3">
    <w:name w:val="WW8Num4z3"/>
    <w:uiPriority w:val="99"/>
    <w:rsid w:val="00233F2E"/>
  </w:style>
  <w:style w:type="character" w:customStyle="1" w:styleId="WW8Num4z4">
    <w:name w:val="WW8Num4z4"/>
    <w:uiPriority w:val="99"/>
    <w:rsid w:val="00233F2E"/>
  </w:style>
  <w:style w:type="character" w:customStyle="1" w:styleId="WW8Num4z5">
    <w:name w:val="WW8Num4z5"/>
    <w:uiPriority w:val="99"/>
    <w:rsid w:val="00233F2E"/>
  </w:style>
  <w:style w:type="character" w:customStyle="1" w:styleId="WW8Num4z6">
    <w:name w:val="WW8Num4z6"/>
    <w:uiPriority w:val="99"/>
    <w:rsid w:val="00233F2E"/>
  </w:style>
  <w:style w:type="character" w:customStyle="1" w:styleId="WW8Num4z7">
    <w:name w:val="WW8Num4z7"/>
    <w:uiPriority w:val="99"/>
    <w:rsid w:val="00233F2E"/>
  </w:style>
  <w:style w:type="character" w:customStyle="1" w:styleId="WW8Num4z8">
    <w:name w:val="WW8Num4z8"/>
    <w:uiPriority w:val="99"/>
    <w:rsid w:val="00233F2E"/>
  </w:style>
  <w:style w:type="character" w:customStyle="1" w:styleId="2">
    <w:name w:val="Основной шрифт абзаца2"/>
    <w:uiPriority w:val="99"/>
    <w:rsid w:val="00233F2E"/>
  </w:style>
  <w:style w:type="character" w:customStyle="1" w:styleId="1">
    <w:name w:val="Заголовок 1 Знак"/>
    <w:basedOn w:val="2"/>
    <w:uiPriority w:val="99"/>
    <w:rsid w:val="00233F2E"/>
    <w:rPr>
      <w:rFonts w:cs="Times New Roman"/>
      <w:b/>
      <w:bCs/>
      <w:sz w:val="28"/>
      <w:szCs w:val="28"/>
      <w:shd w:val="clear" w:color="auto" w:fill="FFFFFF"/>
    </w:rPr>
  </w:style>
  <w:style w:type="character" w:customStyle="1" w:styleId="10">
    <w:name w:val="Основной шрифт абзаца1"/>
    <w:uiPriority w:val="99"/>
    <w:rsid w:val="00233F2E"/>
  </w:style>
  <w:style w:type="character" w:customStyle="1" w:styleId="a">
    <w:name w:val="Основной текст с отступом Знак"/>
    <w:basedOn w:val="10"/>
    <w:uiPriority w:val="99"/>
    <w:rsid w:val="00233F2E"/>
    <w:rPr>
      <w:rFonts w:ascii="Times New Roman" w:hAnsi="Times New Roman" w:cs="Times New Roman"/>
      <w:sz w:val="20"/>
      <w:szCs w:val="20"/>
    </w:rPr>
  </w:style>
  <w:style w:type="character" w:customStyle="1" w:styleId="-">
    <w:name w:val="Интернет-ссылка"/>
    <w:basedOn w:val="10"/>
    <w:uiPriority w:val="99"/>
    <w:rsid w:val="00233F2E"/>
    <w:rPr>
      <w:rFonts w:cs="Times New Roman"/>
      <w:color w:val="0000FF"/>
      <w:u w:val="single"/>
    </w:rPr>
  </w:style>
  <w:style w:type="character" w:customStyle="1" w:styleId="WW--">
    <w:name w:val="WW-Интернет-ссылка"/>
    <w:uiPriority w:val="99"/>
    <w:rsid w:val="00233F2E"/>
    <w:rPr>
      <w:color w:val="0000FF"/>
      <w:u w:val="single"/>
    </w:rPr>
  </w:style>
  <w:style w:type="character" w:customStyle="1" w:styleId="a0">
    <w:name w:val="Символ сноски"/>
    <w:uiPriority w:val="99"/>
    <w:rsid w:val="00233F2E"/>
    <w:rPr>
      <w:vertAlign w:val="superscript"/>
    </w:rPr>
  </w:style>
  <w:style w:type="character" w:customStyle="1" w:styleId="WW-">
    <w:name w:val="WW-Символ сноски"/>
    <w:uiPriority w:val="99"/>
    <w:rsid w:val="00233F2E"/>
  </w:style>
  <w:style w:type="character" w:customStyle="1" w:styleId="a1">
    <w:name w:val="Текст сноски Знак"/>
    <w:basedOn w:val="2"/>
    <w:uiPriority w:val="99"/>
    <w:rsid w:val="00233F2E"/>
    <w:rPr>
      <w:rFonts w:cs="Times New Roman"/>
      <w:sz w:val="22"/>
      <w:szCs w:val="22"/>
      <w:shd w:val="clear" w:color="auto" w:fill="FFFFFF"/>
    </w:rPr>
  </w:style>
  <w:style w:type="character" w:customStyle="1" w:styleId="a2">
    <w:name w:val="Верхний колонтитул Знак"/>
    <w:basedOn w:val="2"/>
    <w:uiPriority w:val="99"/>
    <w:rsid w:val="00233F2E"/>
    <w:rPr>
      <w:rFonts w:ascii="Calibri" w:hAnsi="Calibri" w:cs="Calibri"/>
      <w:sz w:val="22"/>
      <w:szCs w:val="22"/>
      <w:lang w:eastAsia="zh-CN"/>
    </w:rPr>
  </w:style>
  <w:style w:type="character" w:customStyle="1" w:styleId="a3">
    <w:name w:val="Нижний колонтитул Знак"/>
    <w:basedOn w:val="2"/>
    <w:uiPriority w:val="99"/>
    <w:rsid w:val="00233F2E"/>
    <w:rPr>
      <w:rFonts w:ascii="Calibri" w:hAnsi="Calibri" w:cs="Calibri"/>
      <w:sz w:val="22"/>
      <w:szCs w:val="22"/>
      <w:lang w:eastAsia="zh-CN"/>
    </w:rPr>
  </w:style>
  <w:style w:type="character" w:customStyle="1" w:styleId="a4">
    <w:name w:val="Текст выноски Знак"/>
    <w:basedOn w:val="2"/>
    <w:uiPriority w:val="99"/>
    <w:rsid w:val="00233F2E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basedOn w:val="2"/>
    <w:uiPriority w:val="99"/>
    <w:rsid w:val="00233F2E"/>
    <w:rPr>
      <w:rFonts w:cs="Times New Roman"/>
      <w:sz w:val="27"/>
      <w:szCs w:val="27"/>
      <w:shd w:val="clear" w:color="auto" w:fill="FFFFFF"/>
    </w:rPr>
  </w:style>
  <w:style w:type="character" w:customStyle="1" w:styleId="a6">
    <w:name w:val="Колонтитул_"/>
    <w:basedOn w:val="2"/>
    <w:uiPriority w:val="99"/>
    <w:rsid w:val="00233F2E"/>
    <w:rPr>
      <w:rFonts w:cs="Times New Roman"/>
      <w:shd w:val="clear" w:color="auto" w:fill="FFFFFF"/>
    </w:rPr>
  </w:style>
  <w:style w:type="character" w:customStyle="1" w:styleId="13">
    <w:name w:val="Колонтитул + 13"/>
    <w:basedOn w:val="a6"/>
    <w:uiPriority w:val="99"/>
    <w:rsid w:val="00233F2E"/>
    <w:rPr>
      <w:spacing w:val="0"/>
      <w:sz w:val="27"/>
      <w:szCs w:val="27"/>
    </w:rPr>
  </w:style>
  <w:style w:type="character" w:customStyle="1" w:styleId="5">
    <w:name w:val="Основной текст (5)_"/>
    <w:basedOn w:val="2"/>
    <w:uiPriority w:val="99"/>
    <w:rsid w:val="00233F2E"/>
    <w:rPr>
      <w:rFonts w:cs="Times New Roman"/>
      <w:sz w:val="27"/>
      <w:szCs w:val="27"/>
      <w:shd w:val="clear" w:color="auto" w:fill="FFFFFF"/>
    </w:rPr>
  </w:style>
  <w:style w:type="character" w:customStyle="1" w:styleId="a7">
    <w:name w:val="Текст примечания Знак"/>
    <w:basedOn w:val="2"/>
    <w:uiPriority w:val="99"/>
    <w:rsid w:val="00233F2E"/>
    <w:rPr>
      <w:rFonts w:ascii="Calibri" w:hAnsi="Calibri" w:cs="Times New Roman"/>
    </w:rPr>
  </w:style>
  <w:style w:type="character" w:customStyle="1" w:styleId="a8">
    <w:name w:val="Тема примечания Знак"/>
    <w:basedOn w:val="a7"/>
    <w:uiPriority w:val="99"/>
    <w:rsid w:val="00233F2E"/>
    <w:rPr>
      <w:b/>
      <w:bCs/>
    </w:rPr>
  </w:style>
  <w:style w:type="character" w:customStyle="1" w:styleId="a9">
    <w:name w:val="Символ концевой сноски"/>
    <w:uiPriority w:val="99"/>
    <w:rsid w:val="00233F2E"/>
    <w:rPr>
      <w:vertAlign w:val="superscript"/>
    </w:rPr>
  </w:style>
  <w:style w:type="character" w:customStyle="1" w:styleId="WW-0">
    <w:name w:val="WW-Символ концевой сноски"/>
    <w:uiPriority w:val="99"/>
    <w:rsid w:val="00233F2E"/>
  </w:style>
  <w:style w:type="character" w:customStyle="1" w:styleId="11">
    <w:name w:val="Знак сноски1"/>
    <w:uiPriority w:val="99"/>
    <w:rsid w:val="00233F2E"/>
    <w:rPr>
      <w:vertAlign w:val="superscript"/>
    </w:rPr>
  </w:style>
  <w:style w:type="character" w:customStyle="1" w:styleId="12">
    <w:name w:val="Знак концевой сноски1"/>
    <w:uiPriority w:val="99"/>
    <w:rsid w:val="00233F2E"/>
    <w:rPr>
      <w:vertAlign w:val="superscript"/>
    </w:rPr>
  </w:style>
  <w:style w:type="character" w:customStyle="1" w:styleId="aa">
    <w:name w:val="Символ нумерации"/>
    <w:uiPriority w:val="99"/>
    <w:rsid w:val="00233F2E"/>
  </w:style>
  <w:style w:type="character" w:customStyle="1" w:styleId="ab">
    <w:name w:val="Привязка сноски"/>
    <w:uiPriority w:val="99"/>
    <w:rsid w:val="00233F2E"/>
    <w:rPr>
      <w:vertAlign w:val="superscript"/>
    </w:rPr>
  </w:style>
  <w:style w:type="character" w:customStyle="1" w:styleId="FootnoteCharacters">
    <w:name w:val="Footnote Characters"/>
    <w:basedOn w:val="DefaultParagraphFont"/>
    <w:uiPriority w:val="99"/>
    <w:rsid w:val="00233F2E"/>
    <w:rPr>
      <w:rFonts w:cs="Times New Roman"/>
      <w:vertAlign w:val="superscript"/>
    </w:rPr>
  </w:style>
  <w:style w:type="character" w:customStyle="1" w:styleId="ac">
    <w:name w:val="Привязка концевой сноски"/>
    <w:uiPriority w:val="99"/>
    <w:rsid w:val="00233F2E"/>
    <w:rPr>
      <w:vertAlign w:val="superscript"/>
    </w:rPr>
  </w:style>
  <w:style w:type="character" w:customStyle="1" w:styleId="EndnoteCharacters">
    <w:name w:val="Endnote Characters"/>
    <w:basedOn w:val="DefaultParagraphFont"/>
    <w:uiPriority w:val="99"/>
    <w:rsid w:val="00233F2E"/>
    <w:rPr>
      <w:rFonts w:cs="Times New Roman"/>
      <w:vertAlign w:val="superscript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33F2E"/>
    <w:rPr>
      <w:rFonts w:ascii="Calibri" w:hAnsi="Calibri" w:cs="Calibri"/>
      <w:lang w:eastAsia="zh-C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33F2E"/>
    <w:rPr>
      <w:rFonts w:ascii="Calibri" w:hAnsi="Calibri" w:cs="Calibri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233F2E"/>
    <w:rPr>
      <w:rFonts w:ascii="Calibri" w:hAnsi="Calibri" w:cs="Calibri"/>
      <w:sz w:val="20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33F2E"/>
    <w:rPr>
      <w:rFonts w:ascii="Calibri" w:hAnsi="Calibri" w:cs="Calibri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33F2E"/>
    <w:rPr>
      <w:rFonts w:ascii="Calibri" w:hAnsi="Calibri" w:cs="Calibri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3F2E"/>
    <w:rPr>
      <w:rFonts w:ascii="Times New Roman" w:hAnsi="Times New Roman" w:cs="Calibri"/>
      <w:sz w:val="2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33F2E"/>
    <w:rPr>
      <w:rFonts w:ascii="Calibri" w:hAnsi="Calibri" w:cs="Calibri"/>
      <w:sz w:val="20"/>
      <w:szCs w:val="20"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33F2E"/>
    <w:rPr>
      <w:b/>
      <w:bCs/>
    </w:rPr>
  </w:style>
  <w:style w:type="paragraph" w:customStyle="1" w:styleId="ad">
    <w:name w:val="Заголовок"/>
    <w:basedOn w:val="Normal"/>
    <w:next w:val="BodyText"/>
    <w:uiPriority w:val="99"/>
    <w:rsid w:val="00233F2E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233F2E"/>
    <w:pPr>
      <w:spacing w:after="140"/>
    </w:p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233F2E"/>
    <w:rPr>
      <w:rFonts w:ascii="Calibri" w:hAnsi="Calibri" w:cs="Calibri"/>
      <w:lang w:eastAsia="zh-CN"/>
    </w:rPr>
  </w:style>
  <w:style w:type="paragraph" w:styleId="List">
    <w:name w:val="List"/>
    <w:basedOn w:val="BodyText"/>
    <w:uiPriority w:val="99"/>
    <w:rsid w:val="00233F2E"/>
    <w:rPr>
      <w:rFonts w:cs="Arial"/>
    </w:rPr>
  </w:style>
  <w:style w:type="paragraph" w:styleId="Caption">
    <w:name w:val="caption"/>
    <w:basedOn w:val="Normal"/>
    <w:uiPriority w:val="99"/>
    <w:qFormat/>
    <w:rsid w:val="00233F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1">
    <w:name w:val="index 1"/>
    <w:basedOn w:val="Normal"/>
    <w:next w:val="Normal"/>
    <w:uiPriority w:val="99"/>
    <w:semiHidden/>
    <w:rsid w:val="00233F2E"/>
    <w:pPr>
      <w:ind w:left="220" w:hanging="220"/>
    </w:pPr>
  </w:style>
  <w:style w:type="paragraph" w:styleId="IndexHeading">
    <w:name w:val="index heading"/>
    <w:basedOn w:val="Normal"/>
    <w:uiPriority w:val="99"/>
    <w:rsid w:val="00233F2E"/>
    <w:pPr>
      <w:suppressLineNumbers/>
    </w:pPr>
    <w:rPr>
      <w:rFonts w:cs="Arial"/>
    </w:rPr>
  </w:style>
  <w:style w:type="paragraph" w:customStyle="1" w:styleId="30">
    <w:name w:val="Указатель3"/>
    <w:basedOn w:val="Normal"/>
    <w:uiPriority w:val="99"/>
    <w:rsid w:val="00233F2E"/>
    <w:pPr>
      <w:suppressLineNumbers/>
    </w:pPr>
    <w:rPr>
      <w:rFonts w:cs="Arial"/>
    </w:rPr>
  </w:style>
  <w:style w:type="paragraph" w:customStyle="1" w:styleId="20">
    <w:name w:val="Название объекта2"/>
    <w:basedOn w:val="Normal"/>
    <w:uiPriority w:val="99"/>
    <w:rsid w:val="00233F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Normal"/>
    <w:uiPriority w:val="99"/>
    <w:rsid w:val="00233F2E"/>
    <w:pPr>
      <w:suppressLineNumbers/>
    </w:pPr>
    <w:rPr>
      <w:rFonts w:cs="Arial"/>
    </w:rPr>
  </w:style>
  <w:style w:type="paragraph" w:customStyle="1" w:styleId="14">
    <w:name w:val="Название объекта1"/>
    <w:basedOn w:val="Normal"/>
    <w:uiPriority w:val="99"/>
    <w:rsid w:val="00233F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5">
    <w:name w:val="Указатель1"/>
    <w:basedOn w:val="Normal"/>
    <w:uiPriority w:val="99"/>
    <w:rsid w:val="00233F2E"/>
    <w:pPr>
      <w:suppressLineNumbers/>
    </w:pPr>
    <w:rPr>
      <w:rFonts w:cs="Arial"/>
    </w:rPr>
  </w:style>
  <w:style w:type="paragraph" w:customStyle="1" w:styleId="ConsPlusNormal">
    <w:name w:val="ConsPlusNormal"/>
    <w:uiPriority w:val="99"/>
    <w:rsid w:val="00233F2E"/>
    <w:pPr>
      <w:widowControl w:val="0"/>
      <w:ind w:firstLine="720"/>
    </w:pPr>
    <w:rPr>
      <w:rFonts w:ascii="Arial" w:hAnsi="Arial"/>
      <w:sz w:val="20"/>
      <w:szCs w:val="20"/>
      <w:lang w:eastAsia="zh-CN"/>
    </w:rPr>
  </w:style>
  <w:style w:type="paragraph" w:styleId="BodyTextIndent">
    <w:name w:val="Body Text Indent"/>
    <w:basedOn w:val="Normal"/>
    <w:link w:val="BodyTextIndentChar"/>
    <w:uiPriority w:val="99"/>
    <w:rsid w:val="00233F2E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BodyTextIndentChar1">
    <w:name w:val="Body Text Indent Char1"/>
    <w:basedOn w:val="DefaultParagraphFont"/>
    <w:link w:val="BodyTextIndent"/>
    <w:uiPriority w:val="99"/>
    <w:semiHidden/>
    <w:locked/>
    <w:rsid w:val="00233F2E"/>
    <w:rPr>
      <w:rFonts w:ascii="Calibri" w:hAnsi="Calibri" w:cs="Calibri"/>
      <w:lang w:eastAsia="zh-CN"/>
    </w:rPr>
  </w:style>
  <w:style w:type="paragraph" w:customStyle="1" w:styleId="ConsPlusCell">
    <w:name w:val="ConsPlusCell"/>
    <w:uiPriority w:val="99"/>
    <w:rsid w:val="00233F2E"/>
    <w:pPr>
      <w:widowControl w:val="0"/>
    </w:pPr>
    <w:rPr>
      <w:rFonts w:ascii="Arial" w:hAnsi="Arial"/>
      <w:sz w:val="20"/>
      <w:szCs w:val="20"/>
      <w:lang w:eastAsia="zh-CN"/>
    </w:rPr>
  </w:style>
  <w:style w:type="paragraph" w:customStyle="1" w:styleId="ae">
    <w:name w:val="Содержимое таблицы"/>
    <w:basedOn w:val="Normal"/>
    <w:uiPriority w:val="99"/>
    <w:rsid w:val="00233F2E"/>
    <w:pPr>
      <w:suppressLineNumbers/>
    </w:pPr>
  </w:style>
  <w:style w:type="paragraph" w:customStyle="1" w:styleId="af">
    <w:name w:val="Заголовок таблицы"/>
    <w:basedOn w:val="ae"/>
    <w:uiPriority w:val="99"/>
    <w:rsid w:val="00233F2E"/>
    <w:pPr>
      <w:jc w:val="center"/>
    </w:pPr>
    <w:rPr>
      <w:b/>
      <w:bCs/>
    </w:rPr>
  </w:style>
  <w:style w:type="paragraph" w:styleId="FootnoteText">
    <w:name w:val="footnote text"/>
    <w:basedOn w:val="Normal"/>
    <w:link w:val="FootnoteTextChar"/>
    <w:uiPriority w:val="99"/>
    <w:rsid w:val="00233F2E"/>
    <w:pPr>
      <w:widowControl w:val="0"/>
      <w:shd w:val="clear" w:color="auto" w:fill="FFFFFF"/>
      <w:spacing w:after="40" w:line="240" w:lineRule="auto"/>
    </w:pPr>
    <w:rPr>
      <w:rFonts w:ascii="Times New Roman" w:hAnsi="Times New Roman" w:cs="Times New Roman"/>
      <w:sz w:val="18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233F2E"/>
    <w:rPr>
      <w:rFonts w:ascii="Calibri" w:hAnsi="Calibri" w:cs="Calibri"/>
      <w:sz w:val="20"/>
      <w:szCs w:val="20"/>
      <w:lang w:eastAsia="zh-CN"/>
    </w:rPr>
  </w:style>
  <w:style w:type="paragraph" w:customStyle="1" w:styleId="TableParagraph">
    <w:name w:val="Table Paragraph"/>
    <w:basedOn w:val="Normal"/>
    <w:uiPriority w:val="99"/>
    <w:rsid w:val="00233F2E"/>
    <w:pPr>
      <w:widowControl w:val="0"/>
      <w:shd w:val="clear" w:color="auto" w:fill="FFFFFF"/>
      <w:spacing w:after="0" w:line="240" w:lineRule="auto"/>
    </w:pPr>
    <w:rPr>
      <w:rFonts w:ascii="Times New Roman" w:hAnsi="Times New Roman" w:cs="Times New Roman"/>
    </w:rPr>
  </w:style>
  <w:style w:type="paragraph" w:customStyle="1" w:styleId="af0">
    <w:name w:val="Абзац списка"/>
    <w:basedOn w:val="Normal"/>
    <w:uiPriority w:val="99"/>
    <w:rsid w:val="00233F2E"/>
    <w:pPr>
      <w:widowControl w:val="0"/>
      <w:shd w:val="clear" w:color="auto" w:fill="FFFFFF"/>
      <w:spacing w:after="0" w:line="240" w:lineRule="auto"/>
      <w:ind w:left="724" w:firstLine="707"/>
      <w:jc w:val="both"/>
    </w:pPr>
    <w:rPr>
      <w:rFonts w:ascii="Times New Roman" w:hAnsi="Times New Roman" w:cs="Times New Roman"/>
    </w:rPr>
  </w:style>
  <w:style w:type="paragraph" w:customStyle="1" w:styleId="af1">
    <w:name w:val="Верхний и нижний колонтитулы"/>
    <w:basedOn w:val="Normal"/>
    <w:uiPriority w:val="99"/>
    <w:rsid w:val="00233F2E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link w:val="HeaderChar"/>
    <w:uiPriority w:val="99"/>
    <w:rsid w:val="00233F2E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233F2E"/>
    <w:rPr>
      <w:rFonts w:ascii="Calibri" w:hAnsi="Calibri" w:cs="Calibri"/>
      <w:lang w:eastAsia="zh-CN"/>
    </w:rPr>
  </w:style>
  <w:style w:type="paragraph" w:styleId="Footer">
    <w:name w:val="footer"/>
    <w:basedOn w:val="Normal"/>
    <w:link w:val="FooterChar"/>
    <w:uiPriority w:val="99"/>
    <w:rsid w:val="00233F2E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233F2E"/>
    <w:rPr>
      <w:rFonts w:ascii="Calibri" w:hAnsi="Calibri" w:cs="Calibri"/>
      <w:lang w:eastAsia="zh-CN"/>
    </w:rPr>
  </w:style>
  <w:style w:type="paragraph" w:customStyle="1" w:styleId="ConsPlusTitle">
    <w:name w:val="ConsPlusTitle"/>
    <w:uiPriority w:val="99"/>
    <w:rsid w:val="00233F2E"/>
    <w:pPr>
      <w:widowControl w:val="0"/>
    </w:pPr>
    <w:rPr>
      <w:rFonts w:ascii="Calibri" w:hAnsi="Calibri" w:cs="Calibri"/>
      <w:b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rsid w:val="00233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233F2E"/>
    <w:rPr>
      <w:rFonts w:ascii="Times New Roman" w:hAnsi="Times New Roman" w:cs="Calibri"/>
      <w:sz w:val="2"/>
      <w:lang w:eastAsia="zh-CN"/>
    </w:rPr>
  </w:style>
  <w:style w:type="paragraph" w:customStyle="1" w:styleId="16">
    <w:name w:val="Основной текст1"/>
    <w:basedOn w:val="Normal"/>
    <w:uiPriority w:val="99"/>
    <w:rsid w:val="00233F2E"/>
    <w:pPr>
      <w:shd w:val="clear" w:color="auto" w:fill="FFFFFF"/>
      <w:spacing w:before="660" w:after="0" w:line="322" w:lineRule="exact"/>
      <w:ind w:hanging="2100"/>
      <w:jc w:val="both"/>
    </w:pPr>
    <w:rPr>
      <w:rFonts w:ascii="Times New Roman" w:hAnsi="Times New Roman" w:cs="Times New Roman"/>
      <w:sz w:val="27"/>
      <w:szCs w:val="27"/>
    </w:rPr>
  </w:style>
  <w:style w:type="paragraph" w:customStyle="1" w:styleId="af2">
    <w:name w:val="Колонтитул"/>
    <w:basedOn w:val="Normal"/>
    <w:uiPriority w:val="99"/>
    <w:rsid w:val="00233F2E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Normal"/>
    <w:uiPriority w:val="99"/>
    <w:rsid w:val="00233F2E"/>
    <w:pPr>
      <w:shd w:val="clear" w:color="auto" w:fill="FFFFFF"/>
      <w:spacing w:before="30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17">
    <w:name w:val="Текст примечания1"/>
    <w:basedOn w:val="Normal"/>
    <w:uiPriority w:val="99"/>
    <w:rsid w:val="00233F2E"/>
    <w:pPr>
      <w:spacing w:after="160" w:line="240" w:lineRule="auto"/>
    </w:pPr>
    <w:rPr>
      <w:rFonts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rsid w:val="00233F2E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233F2E"/>
    <w:rPr>
      <w:rFonts w:ascii="Calibri" w:hAnsi="Calibri" w:cs="Calibri"/>
      <w:sz w:val="20"/>
      <w:szCs w:val="20"/>
      <w:lang w:eastAsia="zh-CN"/>
    </w:rPr>
  </w:style>
  <w:style w:type="paragraph" w:styleId="CommentSubject">
    <w:name w:val="annotation subject"/>
    <w:basedOn w:val="17"/>
    <w:next w:val="17"/>
    <w:link w:val="CommentSubjectChar"/>
    <w:uiPriority w:val="99"/>
    <w:rsid w:val="00233F2E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233F2E"/>
    <w:rPr>
      <w:b/>
      <w:bCs/>
    </w:rPr>
  </w:style>
  <w:style w:type="paragraph" w:customStyle="1" w:styleId="af3">
    <w:name w:val="Содержимое врезки"/>
    <w:basedOn w:val="Normal"/>
    <w:uiPriority w:val="99"/>
    <w:rsid w:val="00233F2E"/>
  </w:style>
  <w:style w:type="paragraph" w:customStyle="1" w:styleId="af4">
    <w:name w:val="Текст в заданном формате"/>
    <w:basedOn w:val="Normal"/>
    <w:uiPriority w:val="99"/>
    <w:rsid w:val="00233F2E"/>
    <w:pPr>
      <w:spacing w:after="0"/>
    </w:pPr>
    <w:rPr>
      <w:rFonts w:ascii="Liberation Mono;Courier New" w:hAnsi="Liberation Mono;Courier New" w:cs="Liberation Mono;Courier New"/>
      <w:sz w:val="20"/>
      <w:szCs w:val="20"/>
    </w:rPr>
  </w:style>
  <w:style w:type="paragraph" w:customStyle="1" w:styleId="210">
    <w:name w:val="Основной текст с отступом 21"/>
    <w:basedOn w:val="Normal"/>
    <w:uiPriority w:val="99"/>
    <w:rsid w:val="00233F2E"/>
    <w:pPr>
      <w:spacing w:after="120" w:line="480" w:lineRule="auto"/>
      <w:ind w:left="283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233F2E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uscontext">
    <w:name w:val="juscontext"/>
    <w:basedOn w:val="Normal"/>
    <w:uiPriority w:val="99"/>
    <w:rsid w:val="00233F2E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8">
    <w:name w:val="Абзац списка1"/>
    <w:basedOn w:val="Normal"/>
    <w:uiPriority w:val="99"/>
    <w:rsid w:val="00233F2E"/>
    <w:pPr>
      <w:ind w:left="720"/>
      <w:contextualSpacing/>
    </w:pPr>
    <w:rPr>
      <w:rFonts w:cs="Times New Roman"/>
    </w:rPr>
  </w:style>
  <w:style w:type="paragraph" w:customStyle="1" w:styleId="ConsNonformat">
    <w:name w:val="ConsNonformat"/>
    <w:uiPriority w:val="99"/>
    <w:rsid w:val="00233F2E"/>
    <w:pPr>
      <w:ind w:right="19772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233F2E"/>
    <w:pPr>
      <w:widowControl w:val="0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22">
    <w:name w:val="Основной текст (2)"/>
    <w:basedOn w:val="Normal"/>
    <w:uiPriority w:val="99"/>
    <w:rsid w:val="00233F2E"/>
    <w:pPr>
      <w:widowControl w:val="0"/>
      <w:shd w:val="clear" w:color="auto" w:fill="FFFFFF"/>
      <w:spacing w:after="480" w:line="240" w:lineRule="atLeast"/>
      <w:jc w:val="right"/>
    </w:pPr>
    <w:rPr>
      <w:rFonts w:ascii="Times New Roman CYR" w:hAnsi="Times New Roman CYR" w:cs="Times New Roman CYR"/>
      <w:sz w:val="19"/>
      <w:szCs w:val="20"/>
    </w:rPr>
  </w:style>
  <w:style w:type="paragraph" w:styleId="ListParagraph">
    <w:name w:val="List Paragraph"/>
    <w:basedOn w:val="Normal"/>
    <w:uiPriority w:val="99"/>
    <w:qFormat/>
    <w:rsid w:val="00233F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1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conomy.avo.ru/documents/33326/0/&#1055;&#1086;&#1089;&#1090;&#1072;&#1085;&#1086;&#1074;&#1083;&#1077;&#1085;&#1080;&#1077;&#8470;1155_&#1074;_&#1088;&#1077;&#1076;_&#8470;573_&#1086;&#1090;_11_08_2023_&#1082;&#1086;&#1085;&#1089;.pdf/66bebb50-07bd-6bea-f533-d3ea92e74360?t=16932293051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3383</TotalTime>
  <Pages>42</Pages>
  <Words>10628</Words>
  <Characters>-32766</Characters>
  <Application>Microsoft Office Outlook</Application>
  <DocSecurity>0</DocSecurity>
  <Lines>0</Lines>
  <Paragraphs>0</Paragraphs>
  <ScaleCrop>false</ScaleCrop>
  <Company>КонсультантПлюс Версия 4023.00.09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Департамента финансов Владимирской обл. от 10.01.2022 N 18(ред. от 26.09.2023)"Об утверждении Порядка установления и применения целевых статей классификации расходов областного бюджета и бюджета территориального фонда обязательного медицинско</dc:title>
  <dc:subject/>
  <dc:creator>User</dc:creator>
  <cp:keywords/>
  <dc:description/>
  <cp:lastModifiedBy>User</cp:lastModifiedBy>
  <cp:revision>289</cp:revision>
  <cp:lastPrinted>2026-09-22T08:25:00Z</cp:lastPrinted>
  <dcterms:created xsi:type="dcterms:W3CDTF">2023-10-16T19:32:00Z</dcterms:created>
  <dcterms:modified xsi:type="dcterms:W3CDTF">2026-10-27T05:12:00Z</dcterms:modified>
</cp:coreProperties>
</file>